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0035F" w14:textId="77777777" w:rsidR="000E7B16" w:rsidRDefault="000E7B16" w:rsidP="000E7B16"/>
    <w:p w14:paraId="7C7E40E7" w14:textId="0D453B99" w:rsidR="000E7B16" w:rsidRDefault="006760B4" w:rsidP="001A7D7E">
      <w:pPr>
        <w:pStyle w:val="Heading1"/>
      </w:pPr>
      <w:r>
        <w:rPr>
          <w:rFonts w:ascii="Times New Roman" w:hAnsi="Times New Roman" w:cs="Times New Roman"/>
          <w:noProof/>
          <w:kern w:val="0"/>
          <w:sz w:val="24"/>
          <w14:ligatures w14:val="none"/>
        </w:rPr>
        <w:drawing>
          <wp:anchor distT="36576" distB="36576" distL="36576" distR="36576" simplePos="0" relativeHeight="251661312" behindDoc="0" locked="0" layoutInCell="1" allowOverlap="1" wp14:anchorId="2EC90C1D" wp14:editId="57DB8134">
            <wp:simplePos x="0" y="0"/>
            <wp:positionH relativeFrom="column">
              <wp:posOffset>5534025</wp:posOffset>
            </wp:positionH>
            <wp:positionV relativeFrom="paragraph">
              <wp:posOffset>659130</wp:posOffset>
            </wp:positionV>
            <wp:extent cx="1547495" cy="1038225"/>
            <wp:effectExtent l="0" t="0" r="0" b="9525"/>
            <wp:wrapSquare wrapText="bothSides"/>
            <wp:docPr id="1272526897" name="Picture 4" descr="A black laser po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526897" name="Picture 4" descr="A black laser point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7495" cy="10382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1785">
        <w:rPr>
          <w:noProof/>
        </w:rPr>
        <mc:AlternateContent>
          <mc:Choice Requires="wps">
            <w:drawing>
              <wp:anchor distT="0" distB="0" distL="114300" distR="114300" simplePos="0" relativeHeight="251659264" behindDoc="0" locked="1" layoutInCell="1" allowOverlap="1" wp14:anchorId="183489C5" wp14:editId="690E6039">
                <wp:simplePos x="0" y="0"/>
                <wp:positionH relativeFrom="column">
                  <wp:posOffset>5120640</wp:posOffset>
                </wp:positionH>
                <wp:positionV relativeFrom="page">
                  <wp:posOffset>9391015</wp:posOffset>
                </wp:positionV>
                <wp:extent cx="1563624" cy="310896"/>
                <wp:effectExtent l="0" t="0" r="0" b="0"/>
                <wp:wrapNone/>
                <wp:docPr id="1951100612" name="Text Box 1"/>
                <wp:cNvGraphicFramePr/>
                <a:graphic xmlns:a="http://schemas.openxmlformats.org/drawingml/2006/main">
                  <a:graphicData uri="http://schemas.microsoft.com/office/word/2010/wordprocessingShape">
                    <wps:wsp>
                      <wps:cNvSpPr txBox="1"/>
                      <wps:spPr>
                        <a:xfrm>
                          <a:off x="0" y="0"/>
                          <a:ext cx="1563624" cy="310896"/>
                        </a:xfrm>
                        <a:prstGeom prst="rect">
                          <a:avLst/>
                        </a:prstGeom>
                        <a:noFill/>
                        <a:ln w="6350">
                          <a:noFill/>
                        </a:ln>
                      </wps:spPr>
                      <wps:txbx>
                        <w:txbxContent>
                          <w:p w14:paraId="7EF7006B" w14:textId="4EF31E3A" w:rsidR="006A1785" w:rsidRDefault="006A1785" w:rsidP="006A1785">
                            <w:pPr>
                              <w:pStyle w:val="Revised"/>
                            </w:pPr>
                            <w:r>
                              <w:t xml:space="preserve">Revised: </w:t>
                            </w:r>
                            <w:r w:rsidR="000C2338">
                              <w:t>Feb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3489C5" id="_x0000_t202" coordsize="21600,21600" o:spt="202" path="m,l,21600r21600,l21600,xe">
                <v:stroke joinstyle="miter"/>
                <v:path gradientshapeok="t" o:connecttype="rect"/>
              </v:shapetype>
              <v:shape id="Text Box 1" o:spid="_x0000_s1026" type="#_x0000_t202" style="position:absolute;margin-left:403.2pt;margin-top:739.45pt;width:123.1pt;height: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" filled="f" stroked="f" strokeweight=".5pt">
                <v:textbox>
                  <w:txbxContent>
                    <w:p w14:paraId="7EF7006B" w14:textId="4EF31E3A" w:rsidR="006A1785" w:rsidRDefault="006A1785" w:rsidP="006A1785">
                      <w:pPr>
                        <w:pStyle w:val="Revised"/>
                      </w:pPr>
                      <w:r>
                        <w:t xml:space="preserve">Revised: </w:t>
                      </w:r>
                      <w:r w:rsidR="000C2338">
                        <w:t>Feb 2026</w:t>
                      </w:r>
                    </w:p>
                  </w:txbxContent>
                </v:textbox>
                <w10:wrap anchory="page"/>
                <w10:anchorlock/>
              </v:shape>
            </w:pict>
          </mc:Fallback>
        </mc:AlternateContent>
      </w:r>
      <w:r>
        <w:t>Laser Pointers</w:t>
      </w:r>
    </w:p>
    <w:p w14:paraId="42519013" w14:textId="3C181880" w:rsidR="000E7B16" w:rsidRDefault="006760B4" w:rsidP="000E7B16">
      <w:r w:rsidRPr="006760B4">
        <w:t xml:space="preserve">Laser pointers are commonly used as visual or instructional aids, often in a lecture hall setting or outdoors and are useful for drawing the audience’s attention to a specific location. Most pointers are low powered and do not present serious risks to the eye. However, optical hazards, including glare, flash blindness, and startle effects are a possibility if a laser pointer is used improperly. </w:t>
      </w:r>
    </w:p>
    <w:p w14:paraId="6C5881E1" w14:textId="27FD0671" w:rsidR="006760B4" w:rsidRPr="006760B4" w:rsidRDefault="006760B4" w:rsidP="006760B4">
      <w:pPr>
        <w:pStyle w:val="Heading2"/>
      </w:pPr>
      <w:r w:rsidRPr="006760B4">
        <w:t xml:space="preserve">How is </w:t>
      </w:r>
      <w:r w:rsidR="00E92831">
        <w:t>L</w:t>
      </w:r>
      <w:r w:rsidRPr="006760B4">
        <w:t xml:space="preserve">aser </w:t>
      </w:r>
      <w:r w:rsidR="00E92831">
        <w:t>L</w:t>
      </w:r>
      <w:r w:rsidRPr="006760B4">
        <w:t xml:space="preserve">ight </w:t>
      </w:r>
      <w:r w:rsidR="00E92831">
        <w:t>D</w:t>
      </w:r>
      <w:r w:rsidRPr="006760B4">
        <w:t xml:space="preserve">ifferent from </w:t>
      </w:r>
      <w:r w:rsidR="00E92831">
        <w:t>O</w:t>
      </w:r>
      <w:r w:rsidRPr="006760B4">
        <w:t xml:space="preserve">rdinary </w:t>
      </w:r>
      <w:r w:rsidR="00E92831">
        <w:t>L</w:t>
      </w:r>
      <w:r w:rsidRPr="006760B4">
        <w:t>ight?</w:t>
      </w:r>
    </w:p>
    <w:p w14:paraId="1A7B79E5" w14:textId="06E9B944" w:rsidR="006760B4" w:rsidRPr="006760B4" w:rsidRDefault="006760B4" w:rsidP="006760B4">
      <w:r w:rsidRPr="006760B4">
        <w:t xml:space="preserve">Laser light has three important properties that </w:t>
      </w:r>
      <w:r w:rsidR="00D16202" w:rsidRPr="006760B4">
        <w:t>separate</w:t>
      </w:r>
      <w:r w:rsidRPr="006760B4">
        <w:t xml:space="preserve"> it from ordinary light: it is monochromatic (one color), directional, and its energy is highly focused. Ordinary light, such as from an incandescent light bulb, is emitted as a broad spectrum of wavelengths (white light) and in all directions. As this light is emitted in all directions, it is not very focused, and the amount of energy imparted upon a given area is small. Laser light, on the other hand, takes the form of a well-defined beam which is highly directional and focused. This results in all the laser’s energy being delivered to a very small, concentrated area. Exposure to such a beam could result in injury to the eye or skin (depending on the wavelength and power). </w:t>
      </w:r>
    </w:p>
    <w:p w14:paraId="7878074F" w14:textId="6042D750" w:rsidR="006760B4" w:rsidRPr="006760B4" w:rsidRDefault="006760B4" w:rsidP="006760B4">
      <w:pPr>
        <w:pStyle w:val="Heading2"/>
      </w:pPr>
      <w:r w:rsidRPr="006760B4">
        <w:t xml:space="preserve">How to </w:t>
      </w:r>
      <w:r w:rsidR="00E92831">
        <w:t>I</w:t>
      </w:r>
      <w:r w:rsidRPr="006760B4">
        <w:t xml:space="preserve">dentify a </w:t>
      </w:r>
      <w:r w:rsidR="00E92831">
        <w:t>L</w:t>
      </w:r>
      <w:r w:rsidRPr="006760B4">
        <w:t xml:space="preserve">aser </w:t>
      </w:r>
      <w:r w:rsidR="00E92831">
        <w:t>P</w:t>
      </w:r>
      <w:r w:rsidRPr="006760B4">
        <w:t xml:space="preserve">ointer that is </w:t>
      </w:r>
      <w:r w:rsidR="00E92831">
        <w:t>A</w:t>
      </w:r>
      <w:r w:rsidRPr="006760B4">
        <w:t xml:space="preserve">cceptable to </w:t>
      </w:r>
      <w:r w:rsidR="00E92831">
        <w:t>U</w:t>
      </w:r>
      <w:r w:rsidRPr="006760B4">
        <w:t>se?</w:t>
      </w:r>
    </w:p>
    <w:p w14:paraId="2FBD687F" w14:textId="52242730" w:rsidR="006760B4" w:rsidRPr="006760B4" w:rsidRDefault="006760B4" w:rsidP="006760B4">
      <w:r w:rsidRPr="006760B4">
        <w:t xml:space="preserve">A conforming laser pointer will have the required FDA warning label somewhere on its body, </w:t>
      </w:r>
      <w:r w:rsidR="00D16202">
        <w:t>and</w:t>
      </w:r>
      <w:r w:rsidRPr="006760B4">
        <w:t xml:space="preserve"> should contain information on the class, power output, and wavelength (see Fig. 1). There should also be a statement that the device complies with Chapter 2</w:t>
      </w:r>
      <w:r w:rsidR="00D16202">
        <w:t xml:space="preserve">1 </w:t>
      </w:r>
      <w:r w:rsidRPr="006760B4">
        <w:t>CFR (Code of Federal Regulations). Class 1 or Class 2 laser pointers with an output of less than 1 milliwatt (mW) will have a “Caution” label, while a Class 3R (formally Class 3a or IIIA) laser, with an output of between 1 and 5 milliwatts (mW), will have a “Danger” label. If you purchase a laser pointer that arrives with an incomplete or missing warning label (see Fig. 2), do not use it and contact the Laser Safety Officer (</w:t>
      </w:r>
      <w:hyperlink r:id="rId9" w:history="1">
        <w:r w:rsidRPr="006760B4">
          <w:rPr>
            <w:rStyle w:val="Hyperlink"/>
          </w:rPr>
          <w:t>lso@umn.edu</w:t>
        </w:r>
      </w:hyperlink>
      <w:r w:rsidRPr="006760B4">
        <w:t xml:space="preserve">). </w:t>
      </w:r>
    </w:p>
    <w:p w14:paraId="33B081B2" w14:textId="34298236" w:rsidR="00E92831" w:rsidRDefault="00E92831" w:rsidP="00E92831">
      <w:r>
        <w:rPr>
          <w:rFonts w:ascii="Times New Roman" w:hAnsi="Times New Roman" w:cs="Times New Roman"/>
          <w:noProof/>
          <w:kern w:val="0"/>
          <w:sz w:val="24"/>
          <w14:ligatures w14:val="none"/>
        </w:rPr>
        <w:drawing>
          <wp:anchor distT="36576" distB="36576" distL="36576" distR="36576" simplePos="0" relativeHeight="251665408" behindDoc="0" locked="0" layoutInCell="1" allowOverlap="1" wp14:anchorId="4CC04514" wp14:editId="6A2D898E">
            <wp:simplePos x="0" y="0"/>
            <wp:positionH relativeFrom="column">
              <wp:posOffset>3619500</wp:posOffset>
            </wp:positionH>
            <wp:positionV relativeFrom="paragraph">
              <wp:posOffset>13335</wp:posOffset>
            </wp:positionV>
            <wp:extent cx="2131695" cy="1450975"/>
            <wp:effectExtent l="0" t="0" r="1905" b="0"/>
            <wp:wrapSquare wrapText="bothSides"/>
            <wp:docPr id="162624304" name="Picture 6" descr="A silver cylinder with no 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24304" name="Picture 6" descr="A silver cylinder with no labe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1695" cy="14509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kern w:val="0"/>
          <w:sz w:val="24"/>
          <w14:ligatures w14:val="none"/>
        </w:rPr>
        <w:drawing>
          <wp:anchor distT="36576" distB="36576" distL="36576" distR="36576" simplePos="0" relativeHeight="251663360" behindDoc="0" locked="0" layoutInCell="1" allowOverlap="1" wp14:anchorId="1889EEA9" wp14:editId="5B928FA9">
            <wp:simplePos x="0" y="0"/>
            <wp:positionH relativeFrom="column">
              <wp:posOffset>733425</wp:posOffset>
            </wp:positionH>
            <wp:positionV relativeFrom="paragraph">
              <wp:posOffset>16510</wp:posOffset>
            </wp:positionV>
            <wp:extent cx="2314575" cy="1450975"/>
            <wp:effectExtent l="0" t="0" r="9525" b="0"/>
            <wp:wrapSquare wrapText="bothSides"/>
            <wp:docPr id="704011222" name="Picture 5" descr="A silver laser pointer with a yellow sti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011222" name="Picture 5" descr="A silver laser pointer with a yellow stick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4575" cy="14509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840D3E8" w14:textId="14F34C58" w:rsidR="00E92831" w:rsidRDefault="00E92831" w:rsidP="00E92831"/>
    <w:p w14:paraId="43C8C20B" w14:textId="77777777" w:rsidR="00E92831" w:rsidRDefault="00E92831" w:rsidP="00E92831"/>
    <w:p w14:paraId="4159989E" w14:textId="27809802" w:rsidR="00E92831" w:rsidRDefault="00E92831" w:rsidP="00E92831"/>
    <w:p w14:paraId="3E714A4B" w14:textId="3463F0EE" w:rsidR="00E92831" w:rsidRDefault="00E92831" w:rsidP="00E92831">
      <w:r>
        <w:rPr>
          <w:rFonts w:ascii="Times New Roman" w:hAnsi="Times New Roman" w:cs="Times New Roman"/>
          <w:noProof/>
          <w:kern w:val="0"/>
          <w:sz w:val="24"/>
          <w14:ligatures w14:val="none"/>
        </w:rPr>
        <mc:AlternateContent>
          <mc:Choice Requires="wps">
            <w:drawing>
              <wp:anchor distT="36576" distB="36576" distL="36576" distR="36576" simplePos="0" relativeHeight="251669504" behindDoc="0" locked="0" layoutInCell="1" allowOverlap="1" wp14:anchorId="376AD215" wp14:editId="51526DFD">
                <wp:simplePos x="0" y="0"/>
                <wp:positionH relativeFrom="column">
                  <wp:posOffset>3655695</wp:posOffset>
                </wp:positionH>
                <wp:positionV relativeFrom="paragraph">
                  <wp:posOffset>217170</wp:posOffset>
                </wp:positionV>
                <wp:extent cx="2095500" cy="285750"/>
                <wp:effectExtent l="0" t="0" r="0" b="0"/>
                <wp:wrapSquare wrapText="bothSides"/>
                <wp:docPr id="2355422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85750"/>
                        </a:xfrm>
                        <a:prstGeom prst="rect">
                          <a:avLst/>
                        </a:prstGeom>
                        <a:noFill/>
                        <a:ln>
                          <a:noFill/>
                        </a:ln>
                        <a:effectLst/>
                        <a:extLst>
                          <a:ext uri="{909E8E84-426E-40DD-AFC4-6F175D3DCCD1}">
                            <a14:hiddenFill xmlns:a14="http://schemas.microsoft.com/office/drawing/2010/main">
                              <a:solidFill>
                                <a:srgbClr val="7A0019"/>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0A38B0" w14:textId="77777777" w:rsidR="00E92831" w:rsidRPr="00E92831" w:rsidRDefault="00E92831" w:rsidP="00E92831">
                            <w:pPr>
                              <w:rPr>
                                <w:rFonts w:ascii="Calibri" w:hAnsi="Calibri" w:cs="Calibri"/>
                                <w:i/>
                                <w:iCs/>
                                <w:sz w:val="20"/>
                                <w:szCs w:val="20"/>
                                <w14:ligatures w14:val="none"/>
                              </w:rPr>
                            </w:pPr>
                            <w:r w:rsidRPr="00E92831">
                              <w:rPr>
                                <w:rFonts w:ascii="Calibri" w:hAnsi="Calibri" w:cs="Calibri"/>
                                <w:i/>
                                <w:iCs/>
                                <w:sz w:val="20"/>
                                <w:szCs w:val="20"/>
                                <w14:ligatures w14:val="none"/>
                              </w:rPr>
                              <w:t>Fig.2. Laser pointer with missing label.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AD215" id="Text Box 8" o:spid="_x0000_s1027" type="#_x0000_t202" style="position:absolute;margin-left:287.85pt;margin-top:17.1pt;width:165pt;height:22.5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" filled="f" fillcolor="#7a0019" stroked="f" strokecolor="black [0]" strokeweight="2pt">
                <v:textbox inset="2.88pt,2.88pt,2.88pt,2.88pt">
                  <w:txbxContent>
                    <w:p w14:paraId="180A38B0" w14:textId="77777777" w:rsidR="00E92831" w:rsidRPr="00E92831" w:rsidRDefault="00E92831" w:rsidP="00E92831">
                      <w:pPr>
                        <w:rPr>
                          <w:rFonts w:ascii="Calibri" w:hAnsi="Calibri" w:cs="Calibri"/>
                          <w:i/>
                          <w:iCs/>
                          <w:sz w:val="20"/>
                          <w:szCs w:val="20"/>
                          <w14:ligatures w14:val="none"/>
                        </w:rPr>
                      </w:pPr>
                      <w:r w:rsidRPr="00E92831">
                        <w:rPr>
                          <w:rFonts w:ascii="Calibri" w:hAnsi="Calibri" w:cs="Calibri"/>
                          <w:i/>
                          <w:iCs/>
                          <w:sz w:val="20"/>
                          <w:szCs w:val="20"/>
                          <w14:ligatures w14:val="none"/>
                        </w:rPr>
                        <w:t>Fig.2. Laser pointer with missing label.</w:t>
                      </w:r>
                    </w:p>
                  </w:txbxContent>
                </v:textbox>
                <w10:wrap type="square"/>
              </v:shape>
            </w:pict>
          </mc:Fallback>
        </mc:AlternateContent>
      </w:r>
      <w:r>
        <w:rPr>
          <w:rFonts w:ascii="Times New Roman" w:hAnsi="Times New Roman" w:cs="Times New Roman"/>
          <w:noProof/>
          <w:kern w:val="0"/>
          <w:sz w:val="24"/>
          <w14:ligatures w14:val="none"/>
        </w:rPr>
        <mc:AlternateContent>
          <mc:Choice Requires="wps">
            <w:drawing>
              <wp:anchor distT="36576" distB="36576" distL="36576" distR="36576" simplePos="0" relativeHeight="251667456" behindDoc="0" locked="0" layoutInCell="1" allowOverlap="1" wp14:anchorId="6BADFE79" wp14:editId="06F2EB8F">
                <wp:simplePos x="0" y="0"/>
                <wp:positionH relativeFrom="column">
                  <wp:posOffset>771525</wp:posOffset>
                </wp:positionH>
                <wp:positionV relativeFrom="paragraph">
                  <wp:posOffset>252095</wp:posOffset>
                </wp:positionV>
                <wp:extent cx="2276475" cy="285750"/>
                <wp:effectExtent l="0" t="0" r="9525" b="0"/>
                <wp:wrapSquare wrapText="bothSides"/>
                <wp:docPr id="9957752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85750"/>
                        </a:xfrm>
                        <a:prstGeom prst="rect">
                          <a:avLst/>
                        </a:prstGeom>
                        <a:noFill/>
                        <a:ln>
                          <a:noFill/>
                        </a:ln>
                        <a:effectLst/>
                        <a:extLst>
                          <a:ext uri="{909E8E84-426E-40DD-AFC4-6F175D3DCCD1}">
                            <a14:hiddenFill xmlns:a14="http://schemas.microsoft.com/office/drawing/2010/main">
                              <a:solidFill>
                                <a:srgbClr val="7A0019"/>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D08677D" w14:textId="77777777" w:rsidR="00E92831" w:rsidRPr="00E92831" w:rsidRDefault="00E92831" w:rsidP="00E92831">
                            <w:pPr>
                              <w:rPr>
                                <w:rFonts w:ascii="Calibri" w:hAnsi="Calibri" w:cs="Calibri"/>
                                <w:i/>
                                <w:iCs/>
                                <w:sz w:val="20"/>
                                <w:szCs w:val="20"/>
                                <w14:ligatures w14:val="none"/>
                              </w:rPr>
                            </w:pPr>
                            <w:r w:rsidRPr="00E92831">
                              <w:rPr>
                                <w:rFonts w:ascii="Calibri" w:hAnsi="Calibri" w:cs="Calibri"/>
                                <w:i/>
                                <w:iCs/>
                                <w:sz w:val="20"/>
                                <w:szCs w:val="20"/>
                                <w14:ligatures w14:val="none"/>
                              </w:rPr>
                              <w:t>Fig 1. Laser pointer with a complete label.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DFE79" id="Text Box 7" o:spid="_x0000_s1028" type="#_x0000_t202" style="position:absolute;margin-left:60.75pt;margin-top:19.85pt;width:179.25pt;height:22.5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" filled="f" fillcolor="#7a0019" stroked="f" strokecolor="black [0]" strokeweight="2pt">
                <v:textbox inset="2.88pt,2.88pt,2.88pt,2.88pt">
                  <w:txbxContent>
                    <w:p w14:paraId="0D08677D" w14:textId="77777777" w:rsidR="00E92831" w:rsidRPr="00E92831" w:rsidRDefault="00E92831" w:rsidP="00E92831">
                      <w:pPr>
                        <w:rPr>
                          <w:rFonts w:ascii="Calibri" w:hAnsi="Calibri" w:cs="Calibri"/>
                          <w:i/>
                          <w:iCs/>
                          <w:sz w:val="20"/>
                          <w:szCs w:val="20"/>
                          <w14:ligatures w14:val="none"/>
                        </w:rPr>
                      </w:pPr>
                      <w:r w:rsidRPr="00E92831">
                        <w:rPr>
                          <w:rFonts w:ascii="Calibri" w:hAnsi="Calibri" w:cs="Calibri"/>
                          <w:i/>
                          <w:iCs/>
                          <w:sz w:val="20"/>
                          <w:szCs w:val="20"/>
                          <w14:ligatures w14:val="none"/>
                        </w:rPr>
                        <w:t>Fig 1. Laser pointer with a complete label.</w:t>
                      </w:r>
                    </w:p>
                  </w:txbxContent>
                </v:textbox>
                <w10:wrap type="square"/>
              </v:shape>
            </w:pict>
          </mc:Fallback>
        </mc:AlternateContent>
      </w:r>
    </w:p>
    <w:p w14:paraId="63E1546B" w14:textId="75DC6DF9" w:rsidR="00E92831" w:rsidRDefault="00E92831" w:rsidP="00E92831"/>
    <w:p w14:paraId="171A9714" w14:textId="05D4595C" w:rsidR="00E92831" w:rsidRPr="00E92831" w:rsidRDefault="00E92831" w:rsidP="00E92831">
      <w:r w:rsidRPr="00E92831">
        <w:t xml:space="preserve">The Food and Drug Administration has set a limit of </w:t>
      </w:r>
      <w:r w:rsidRPr="00E92831">
        <w:rPr>
          <w:b/>
          <w:bCs/>
        </w:rPr>
        <w:t xml:space="preserve">no more than 5 mW </w:t>
      </w:r>
      <w:r w:rsidRPr="00E92831">
        <w:t xml:space="preserve">for the safe use of laser pointers. It is strongly recommended that personnel limit their use to red (630—680 nm) Class 1 or Class 2 laser pointers. Any laser pointer that </w:t>
      </w:r>
      <w:r w:rsidRPr="00E92831">
        <w:rPr>
          <w:b/>
          <w:bCs/>
        </w:rPr>
        <w:t xml:space="preserve">exceeds 5 mW </w:t>
      </w:r>
      <w:r w:rsidRPr="00E92831">
        <w:t xml:space="preserve">is considered </w:t>
      </w:r>
      <w:r w:rsidRPr="00E92831">
        <w:rPr>
          <w:b/>
          <w:bCs/>
        </w:rPr>
        <w:t>hazardous</w:t>
      </w:r>
      <w:r w:rsidRPr="00E92831">
        <w:t xml:space="preserve"> (Class 3B or 4) and should not be used outside of a research laboratory.</w:t>
      </w:r>
    </w:p>
    <w:p w14:paraId="1AF79109" w14:textId="2067D33B" w:rsidR="00E43547" w:rsidRPr="00E43547" w:rsidRDefault="00E43547" w:rsidP="00E43547">
      <w:pPr>
        <w:pStyle w:val="Heading2"/>
      </w:pPr>
      <w:r w:rsidRPr="00E43547">
        <w:lastRenderedPageBreak/>
        <w:t xml:space="preserve">Beware of </w:t>
      </w:r>
      <w:r>
        <w:t>I</w:t>
      </w:r>
      <w:r w:rsidRPr="00E43547">
        <w:t xml:space="preserve">nexpensive </w:t>
      </w:r>
      <w:r>
        <w:t>L</w:t>
      </w:r>
      <w:r w:rsidRPr="00E43547">
        <w:t xml:space="preserve">aser </w:t>
      </w:r>
      <w:r>
        <w:t>P</w:t>
      </w:r>
      <w:r w:rsidRPr="00E43547">
        <w:t>ointers!</w:t>
      </w:r>
    </w:p>
    <w:p w14:paraId="2683D59F" w14:textId="4620D012" w:rsidR="00E43547" w:rsidRDefault="00E43547" w:rsidP="00E43547">
      <w:r w:rsidRPr="00E43547">
        <w:t>Laser pointers, often those with wavelengths of 532 nm (green), that are priced low and seem like a good deal, may output a greater power (or additional wavelengths) than advertised. For example, a department purchased several low-cost green laser pointers for their lectures. When tested with a power meter, one laser pointer, labeled as having an output power of less than 5 mW, emitted a beam with a power of close to 70 mW! (see Figs. 3 and 4)</w:t>
      </w:r>
    </w:p>
    <w:p w14:paraId="2EE38E9B" w14:textId="73DB2691" w:rsidR="00E43547" w:rsidRPr="00E43547" w:rsidRDefault="00720EA9" w:rsidP="00E43547">
      <w:r>
        <w:rPr>
          <w:rFonts w:ascii="Times New Roman" w:hAnsi="Times New Roman" w:cs="Times New Roman"/>
          <w:noProof/>
          <w:kern w:val="0"/>
          <w:sz w:val="24"/>
          <w14:ligatures w14:val="none"/>
        </w:rPr>
        <w:drawing>
          <wp:anchor distT="36576" distB="36576" distL="36576" distR="36576" simplePos="0" relativeHeight="251673600" behindDoc="0" locked="0" layoutInCell="1" allowOverlap="1" wp14:anchorId="2F7924FB" wp14:editId="210719EC">
            <wp:simplePos x="0" y="0"/>
            <wp:positionH relativeFrom="column">
              <wp:posOffset>3857625</wp:posOffset>
            </wp:positionH>
            <wp:positionV relativeFrom="paragraph">
              <wp:posOffset>47352</wp:posOffset>
            </wp:positionV>
            <wp:extent cx="1954925" cy="1790700"/>
            <wp:effectExtent l="0" t="0" r="7620" b="0"/>
            <wp:wrapNone/>
            <wp:docPr id="974303969" name="Picture 10" descr="A digital display with a scale and nee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303969" name="Picture 10" descr="A digital display with a scale and needl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54925" cy="17907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kern w:val="0"/>
          <w:sz w:val="24"/>
          <w14:ligatures w14:val="none"/>
        </w:rPr>
        <w:drawing>
          <wp:anchor distT="36576" distB="36576" distL="36576" distR="36576" simplePos="0" relativeHeight="251671552" behindDoc="0" locked="0" layoutInCell="1" allowOverlap="1" wp14:anchorId="7631A9E3" wp14:editId="456413AA">
            <wp:simplePos x="0" y="0"/>
            <wp:positionH relativeFrom="column">
              <wp:posOffset>1327323</wp:posOffset>
            </wp:positionH>
            <wp:positionV relativeFrom="paragraph">
              <wp:posOffset>37466</wp:posOffset>
            </wp:positionV>
            <wp:extent cx="1742902" cy="1771650"/>
            <wp:effectExtent l="0" t="0" r="0" b="0"/>
            <wp:wrapNone/>
            <wp:docPr id="580440752" name="Picture 9" descr="A silver label with black writing and a red DANGE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440752" name="Picture 9" descr="A silver label with black writing and a red DANGER symbo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48075" cy="1776909"/>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AA70CF4" w14:textId="77777777" w:rsidR="00E43547" w:rsidRPr="00E43547" w:rsidRDefault="00E43547" w:rsidP="00E43547">
      <w:r w:rsidRPr="00E43547">
        <w:t> </w:t>
      </w:r>
    </w:p>
    <w:p w14:paraId="19DAA0BB" w14:textId="77777777" w:rsidR="00E43547" w:rsidRDefault="00E43547" w:rsidP="000E7B16"/>
    <w:p w14:paraId="19E8DA06" w14:textId="77777777" w:rsidR="00E43547" w:rsidRDefault="00E43547" w:rsidP="000E7B16"/>
    <w:p w14:paraId="5E85902E" w14:textId="77777777" w:rsidR="00E43547" w:rsidRDefault="00E43547" w:rsidP="000E7B16"/>
    <w:p w14:paraId="22B2BD42" w14:textId="4892D7B3" w:rsidR="00E43547" w:rsidRDefault="00C55A7E" w:rsidP="000E7B16">
      <w:r>
        <w:rPr>
          <w:rFonts w:ascii="Times New Roman" w:hAnsi="Times New Roman" w:cs="Times New Roman"/>
          <w:noProof/>
          <w:kern w:val="0"/>
          <w:sz w:val="24"/>
          <w14:ligatures w14:val="none"/>
        </w:rPr>
        <mc:AlternateContent>
          <mc:Choice Requires="wps">
            <w:drawing>
              <wp:anchor distT="36576" distB="36576" distL="36576" distR="36576" simplePos="0" relativeHeight="251675648" behindDoc="0" locked="0" layoutInCell="1" allowOverlap="1" wp14:anchorId="3D815459" wp14:editId="0990DCEF">
                <wp:simplePos x="0" y="0"/>
                <wp:positionH relativeFrom="column">
                  <wp:posOffset>981076</wp:posOffset>
                </wp:positionH>
                <wp:positionV relativeFrom="paragraph">
                  <wp:posOffset>278130</wp:posOffset>
                </wp:positionV>
                <wp:extent cx="2286000" cy="238125"/>
                <wp:effectExtent l="0" t="0" r="0" b="9525"/>
                <wp:wrapNone/>
                <wp:docPr id="2079730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38125"/>
                        </a:xfrm>
                        <a:prstGeom prst="rect">
                          <a:avLst/>
                        </a:prstGeom>
                        <a:noFill/>
                        <a:ln>
                          <a:noFill/>
                        </a:ln>
                        <a:effectLst/>
                        <a:extLst>
                          <a:ext uri="{909E8E84-426E-40DD-AFC4-6F175D3DCCD1}">
                            <a14:hiddenFill xmlns:a14="http://schemas.microsoft.com/office/drawing/2010/main">
                              <a:solidFill>
                                <a:srgbClr val="7A0019"/>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58D9CCC" w14:textId="77777777" w:rsidR="00E43547" w:rsidRPr="00720EA9" w:rsidRDefault="00E43547" w:rsidP="00E43547">
                            <w:pPr>
                              <w:rPr>
                                <w:rFonts w:ascii="Times New Roman" w:hAnsi="Times New Roman" w:cs="Times New Roman"/>
                                <w:i/>
                                <w:iCs/>
                                <w:sz w:val="18"/>
                                <w:szCs w:val="18"/>
                                <w14:ligatures w14:val="none"/>
                              </w:rPr>
                            </w:pPr>
                            <w:r w:rsidRPr="00720EA9">
                              <w:rPr>
                                <w:rFonts w:ascii="Times New Roman" w:hAnsi="Times New Roman" w:cs="Times New Roman"/>
                                <w:i/>
                                <w:iCs/>
                                <w:sz w:val="18"/>
                                <w:szCs w:val="18"/>
                                <w14:ligatures w14:val="none"/>
                              </w:rPr>
                              <w:t>Fig. 3. Laser pointer labeled as &lt; 5 mW output.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15459" id="Text Box 11" o:spid="_x0000_s1029" type="#_x0000_t202" style="position:absolute;margin-left:77.25pt;margin-top:21.9pt;width:180pt;height:18.75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" filled="f" fillcolor="#7a0019" stroked="f" strokecolor="black [0]" strokeweight="2pt">
                <v:textbox inset="2.88pt,2.88pt,2.88pt,2.88pt">
                  <w:txbxContent>
                    <w:p w14:paraId="258D9CCC" w14:textId="77777777" w:rsidR="00E43547" w:rsidRPr="00720EA9" w:rsidRDefault="00E43547" w:rsidP="00E43547">
                      <w:pPr>
                        <w:rPr>
                          <w:rFonts w:ascii="Times New Roman" w:hAnsi="Times New Roman" w:cs="Times New Roman"/>
                          <w:i/>
                          <w:iCs/>
                          <w:sz w:val="18"/>
                          <w:szCs w:val="18"/>
                          <w14:ligatures w14:val="none"/>
                        </w:rPr>
                      </w:pPr>
                      <w:r w:rsidRPr="00720EA9">
                        <w:rPr>
                          <w:rFonts w:ascii="Times New Roman" w:hAnsi="Times New Roman" w:cs="Times New Roman"/>
                          <w:i/>
                          <w:iCs/>
                          <w:sz w:val="18"/>
                          <w:szCs w:val="18"/>
                          <w14:ligatures w14:val="none"/>
                        </w:rPr>
                        <w:t>Fig. 3. Laser pointer labeled as &lt; 5 mW output.</w:t>
                      </w:r>
                    </w:p>
                  </w:txbxContent>
                </v:textbox>
              </v:shape>
            </w:pict>
          </mc:Fallback>
        </mc:AlternateContent>
      </w:r>
      <w:r w:rsidR="00720EA9">
        <w:rPr>
          <w:rFonts w:ascii="Times New Roman" w:hAnsi="Times New Roman" w:cs="Times New Roman"/>
          <w:noProof/>
          <w:kern w:val="0"/>
          <w:sz w:val="24"/>
          <w14:ligatures w14:val="none"/>
        </w:rPr>
        <mc:AlternateContent>
          <mc:Choice Requires="wps">
            <w:drawing>
              <wp:anchor distT="36576" distB="36576" distL="36576" distR="36576" simplePos="0" relativeHeight="251677696" behindDoc="0" locked="0" layoutInCell="1" allowOverlap="1" wp14:anchorId="3CE67F5F" wp14:editId="59291BC1">
                <wp:simplePos x="0" y="0"/>
                <wp:positionH relativeFrom="column">
                  <wp:posOffset>3771900</wp:posOffset>
                </wp:positionH>
                <wp:positionV relativeFrom="paragraph">
                  <wp:posOffset>278130</wp:posOffset>
                </wp:positionV>
                <wp:extent cx="2124075" cy="238125"/>
                <wp:effectExtent l="0" t="0" r="9525" b="9525"/>
                <wp:wrapNone/>
                <wp:docPr id="18165840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238125"/>
                        </a:xfrm>
                        <a:prstGeom prst="rect">
                          <a:avLst/>
                        </a:prstGeom>
                        <a:noFill/>
                        <a:ln>
                          <a:noFill/>
                        </a:ln>
                        <a:effectLst/>
                        <a:extLst>
                          <a:ext uri="{909E8E84-426E-40DD-AFC4-6F175D3DCCD1}">
                            <a14:hiddenFill xmlns:a14="http://schemas.microsoft.com/office/drawing/2010/main">
                              <a:solidFill>
                                <a:srgbClr val="7A0019"/>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1B138F9" w14:textId="77777777" w:rsidR="00E43547" w:rsidRPr="00720EA9" w:rsidRDefault="00E43547" w:rsidP="00E43547">
                            <w:pPr>
                              <w:rPr>
                                <w:rFonts w:ascii="Times New Roman" w:hAnsi="Times New Roman" w:cs="Times New Roman"/>
                                <w:i/>
                                <w:iCs/>
                                <w:sz w:val="18"/>
                                <w:szCs w:val="18"/>
                                <w14:ligatures w14:val="none"/>
                              </w:rPr>
                            </w:pPr>
                            <w:r w:rsidRPr="00720EA9">
                              <w:rPr>
                                <w:rFonts w:ascii="Times New Roman" w:hAnsi="Times New Roman" w:cs="Times New Roman"/>
                                <w:i/>
                                <w:iCs/>
                                <w:sz w:val="18"/>
                                <w:szCs w:val="18"/>
                                <w14:ligatures w14:val="none"/>
                              </w:rPr>
                              <w:t>Fig. 4. The measured output of the pointer.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67F5F" id="Text Box 12" o:spid="_x0000_s1030" type="#_x0000_t202" style="position:absolute;margin-left:297pt;margin-top:21.9pt;width:167.25pt;height:18.75pt;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" filled="f" fillcolor="#7a0019" stroked="f" strokecolor="black [0]" strokeweight="2pt">
                <v:textbox inset="2.88pt,2.88pt,2.88pt,2.88pt">
                  <w:txbxContent>
                    <w:p w14:paraId="71B138F9" w14:textId="77777777" w:rsidR="00E43547" w:rsidRPr="00720EA9" w:rsidRDefault="00E43547" w:rsidP="00E43547">
                      <w:pPr>
                        <w:rPr>
                          <w:rFonts w:ascii="Times New Roman" w:hAnsi="Times New Roman" w:cs="Times New Roman"/>
                          <w:i/>
                          <w:iCs/>
                          <w:sz w:val="18"/>
                          <w:szCs w:val="18"/>
                          <w14:ligatures w14:val="none"/>
                        </w:rPr>
                      </w:pPr>
                      <w:r w:rsidRPr="00720EA9">
                        <w:rPr>
                          <w:rFonts w:ascii="Times New Roman" w:hAnsi="Times New Roman" w:cs="Times New Roman"/>
                          <w:i/>
                          <w:iCs/>
                          <w:sz w:val="18"/>
                          <w:szCs w:val="18"/>
                          <w14:ligatures w14:val="none"/>
                        </w:rPr>
                        <w:t>Fig. 4. The measured output of the pointer.</w:t>
                      </w:r>
                    </w:p>
                  </w:txbxContent>
                </v:textbox>
              </v:shape>
            </w:pict>
          </mc:Fallback>
        </mc:AlternateContent>
      </w:r>
    </w:p>
    <w:p w14:paraId="43677F1F" w14:textId="724A00AE" w:rsidR="00E43547" w:rsidRDefault="00E43547" w:rsidP="000E7B16"/>
    <w:p w14:paraId="6B22CA69" w14:textId="77777777" w:rsidR="00E43547" w:rsidRPr="00E43547" w:rsidRDefault="00E43547" w:rsidP="00720EA9">
      <w:pPr>
        <w:spacing w:after="0"/>
      </w:pPr>
      <w:r w:rsidRPr="00E43547">
        <w:t>If you would like to confirm that your pointer is producing a safe level of laser light, the Laser Safety Officer can visit your location and perform a power measurement of your device.</w:t>
      </w:r>
    </w:p>
    <w:p w14:paraId="3ACE3AB3" w14:textId="3EADBFA1" w:rsidR="00E43547" w:rsidRPr="00E43547" w:rsidRDefault="00E43547" w:rsidP="00E43547">
      <w:pPr>
        <w:pStyle w:val="ListParagraph"/>
        <w:numPr>
          <w:ilvl w:val="0"/>
          <w:numId w:val="2"/>
        </w:numPr>
      </w:pPr>
      <w:hyperlink r:id="rId14" w:history="1">
        <w:r w:rsidRPr="00E43547">
          <w:rPr>
            <w:rStyle w:val="Hyperlink"/>
          </w:rPr>
          <w:t>Laser Pointer Test Request Form</w:t>
        </w:r>
      </w:hyperlink>
    </w:p>
    <w:p w14:paraId="14AEB61A" w14:textId="177A4564" w:rsidR="00E43547" w:rsidRPr="00E43547" w:rsidRDefault="00E43547" w:rsidP="00E43547">
      <w:pPr>
        <w:pStyle w:val="Heading2"/>
      </w:pPr>
      <w:r w:rsidRPr="00E43547">
        <w:t xml:space="preserve">Steps for </w:t>
      </w:r>
      <w:r w:rsidR="000C2338">
        <w:t>U</w:t>
      </w:r>
      <w:r w:rsidRPr="00E43547">
        <w:t xml:space="preserve">sing a </w:t>
      </w:r>
      <w:r w:rsidR="000C2338">
        <w:t>L</w:t>
      </w:r>
      <w:r w:rsidRPr="00E43547">
        <w:t xml:space="preserve">aser </w:t>
      </w:r>
      <w:r w:rsidR="000C2338">
        <w:t>P</w:t>
      </w:r>
      <w:r w:rsidRPr="00E43547">
        <w:t xml:space="preserve">ointer </w:t>
      </w:r>
      <w:r w:rsidR="000C2338">
        <w:t>S</w:t>
      </w:r>
      <w:r w:rsidRPr="00E43547">
        <w:t>afely</w:t>
      </w:r>
    </w:p>
    <w:p w14:paraId="177D234B" w14:textId="77777777" w:rsidR="00720EA9" w:rsidRDefault="00E43547" w:rsidP="00E43547">
      <w:pPr>
        <w:pStyle w:val="ListParagraph"/>
        <w:numPr>
          <w:ilvl w:val="0"/>
          <w:numId w:val="2"/>
        </w:numPr>
        <w:ind w:left="360"/>
      </w:pPr>
      <w:r w:rsidRPr="00E43547">
        <w:t>Regardless of the laser power or classification, do not look directly into the beam.</w:t>
      </w:r>
    </w:p>
    <w:p w14:paraId="40872293" w14:textId="77777777" w:rsidR="00720EA9" w:rsidRDefault="00E43547" w:rsidP="00E43547">
      <w:pPr>
        <w:pStyle w:val="ListParagraph"/>
        <w:numPr>
          <w:ilvl w:val="0"/>
          <w:numId w:val="2"/>
        </w:numPr>
        <w:ind w:left="360"/>
      </w:pPr>
      <w:r w:rsidRPr="00E43547">
        <w:t>Never aim the laser pointer toward anyone, even when powered off.</w:t>
      </w:r>
    </w:p>
    <w:p w14:paraId="75795470" w14:textId="77777777" w:rsidR="00720EA9" w:rsidRDefault="00E43547" w:rsidP="00E43547">
      <w:pPr>
        <w:pStyle w:val="ListParagraph"/>
        <w:numPr>
          <w:ilvl w:val="0"/>
          <w:numId w:val="2"/>
        </w:numPr>
        <w:ind w:left="360"/>
      </w:pPr>
      <w:r w:rsidRPr="00E43547">
        <w:t>Do not point toward mirrors or other reflective surfaces. Doing so may result in the beam being unintentionally directed towards spectators.</w:t>
      </w:r>
    </w:p>
    <w:p w14:paraId="42605301" w14:textId="77777777" w:rsidR="00720EA9" w:rsidRDefault="00E43547" w:rsidP="00E43547">
      <w:pPr>
        <w:pStyle w:val="ListParagraph"/>
        <w:numPr>
          <w:ilvl w:val="0"/>
          <w:numId w:val="2"/>
        </w:numPr>
        <w:ind w:left="360"/>
      </w:pPr>
      <w:r w:rsidRPr="00E43547">
        <w:t>All laser pointers should be activated using a momentary push button, not an on-off switch. A momentary push button will prevent the beam from being accidentally directed toward the audience when the instructor is not pointing at the presentation (screen or other inanimate objects) if they should forget to move the switch to the ‘off’ position</w:t>
      </w:r>
      <w:r w:rsidR="00720EA9">
        <w:t>.</w:t>
      </w:r>
    </w:p>
    <w:p w14:paraId="512F8211" w14:textId="77777777" w:rsidR="00720EA9" w:rsidRDefault="00E43547" w:rsidP="00E43547">
      <w:pPr>
        <w:pStyle w:val="ListParagraph"/>
        <w:numPr>
          <w:ilvl w:val="0"/>
          <w:numId w:val="2"/>
        </w:numPr>
        <w:ind w:left="360"/>
      </w:pPr>
      <w:r w:rsidRPr="00E43547">
        <w:t>If using a laser pointer outdoors (birding, astronomy), never point in the direction of aircraft, ground vehicles, or buildings.</w:t>
      </w:r>
    </w:p>
    <w:p w14:paraId="5DD9ED2C" w14:textId="77777777" w:rsidR="00720EA9" w:rsidRDefault="00E43547" w:rsidP="009873BC">
      <w:pPr>
        <w:pStyle w:val="ListParagraph"/>
        <w:numPr>
          <w:ilvl w:val="1"/>
          <w:numId w:val="2"/>
        </w:numPr>
        <w:ind w:left="1170" w:hanging="450"/>
      </w:pPr>
      <w:r w:rsidRPr="00E43547">
        <w:t>It is a federal crime to intentionally aim a laser pointer toward an aircraft or flight path.</w:t>
      </w:r>
    </w:p>
    <w:p w14:paraId="05A23F59" w14:textId="41CF7019" w:rsidR="00E43547" w:rsidRPr="00E43547" w:rsidRDefault="00E43547" w:rsidP="00E43547">
      <w:pPr>
        <w:pStyle w:val="ListParagraph"/>
        <w:numPr>
          <w:ilvl w:val="0"/>
          <w:numId w:val="2"/>
        </w:numPr>
        <w:ind w:left="360"/>
      </w:pPr>
      <w:r w:rsidRPr="00E43547">
        <w:t>Do not view the beam from a laser pointer with an optical device, such as a microscope or binoculars.</w:t>
      </w:r>
    </w:p>
    <w:p w14:paraId="3C64DD99" w14:textId="77777777" w:rsidR="00E43547" w:rsidRPr="00E43547" w:rsidRDefault="00E43547" w:rsidP="00720EA9">
      <w:pPr>
        <w:pStyle w:val="Heading2"/>
      </w:pPr>
      <w:r w:rsidRPr="00E43547">
        <w:t>Resources</w:t>
      </w:r>
    </w:p>
    <w:p w14:paraId="0B82569A" w14:textId="017B35EE" w:rsidR="00E43547" w:rsidRPr="00E43547" w:rsidRDefault="00E43547" w:rsidP="00E43547">
      <w:r w:rsidRPr="00E43547">
        <w:t>If you would like more information on laser pointers, please contact the Laser Safety Officer (</w:t>
      </w:r>
      <w:hyperlink r:id="rId15" w:history="1">
        <w:r w:rsidRPr="00E43547">
          <w:rPr>
            <w:rStyle w:val="Hyperlink"/>
          </w:rPr>
          <w:t>lso@umn.edu</w:t>
        </w:r>
      </w:hyperlink>
      <w:r w:rsidRPr="00E43547">
        <w:t>).</w:t>
      </w:r>
    </w:p>
    <w:p w14:paraId="31D624CA" w14:textId="0809868D" w:rsidR="00E43547" w:rsidRPr="00E43547" w:rsidRDefault="00E43547" w:rsidP="00E43547">
      <w:r w:rsidRPr="00E43547">
        <w:t xml:space="preserve">ANSI Z136.1 - 2022 </w:t>
      </w:r>
      <w:r w:rsidRPr="00E43547">
        <w:rPr>
          <w:i/>
          <w:iCs/>
        </w:rPr>
        <w:t xml:space="preserve">Safe Use of  Lasers </w:t>
      </w:r>
      <w:r w:rsidRPr="00E43547">
        <w:t xml:space="preserve">(available for review at </w:t>
      </w:r>
      <w:r w:rsidR="00ED12B1">
        <w:t>Health, Safety, and Risk Management</w:t>
      </w:r>
      <w:r w:rsidRPr="00E43547">
        <w:t>)</w:t>
      </w:r>
    </w:p>
    <w:p w14:paraId="7F4E26A1" w14:textId="77777777" w:rsidR="00E43547" w:rsidRPr="00E43547" w:rsidRDefault="00E43547" w:rsidP="00E43547">
      <w:pPr>
        <w:rPr>
          <w:i/>
          <w:iCs/>
        </w:rPr>
      </w:pPr>
      <w:hyperlink r:id="rId16" w:history="1">
        <w:r w:rsidRPr="00E43547">
          <w:rPr>
            <w:rStyle w:val="Hyperlink"/>
          </w:rPr>
          <w:t xml:space="preserve">FDA - </w:t>
        </w:r>
        <w:r w:rsidRPr="00E43547">
          <w:rPr>
            <w:rStyle w:val="Hyperlink"/>
            <w:i/>
            <w:iCs/>
          </w:rPr>
          <w:t>Illuminating Facts About Laser Pointers</w:t>
        </w:r>
      </w:hyperlink>
    </w:p>
    <w:p w14:paraId="1853297D" w14:textId="670AC809" w:rsidR="006760B4" w:rsidRDefault="00E43547" w:rsidP="000E7B16">
      <w:r w:rsidRPr="00E43547">
        <w:t> </w:t>
      </w:r>
    </w:p>
    <w:sectPr w:rsidR="006760B4" w:rsidSect="00B2606B">
      <w:footerReference w:type="default" r:id="rId17"/>
      <w:headerReference w:type="first" r:id="rId18"/>
      <w:footerReference w:type="first" r:id="rId1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EB8C9" w14:textId="77777777" w:rsidR="00922272" w:rsidRDefault="00922272" w:rsidP="00B2606B">
      <w:pPr>
        <w:spacing w:after="0" w:line="240" w:lineRule="auto"/>
      </w:pPr>
      <w:r>
        <w:separator/>
      </w:r>
    </w:p>
  </w:endnote>
  <w:endnote w:type="continuationSeparator" w:id="0">
    <w:p w14:paraId="63DEC980" w14:textId="77777777" w:rsidR="00922272" w:rsidRDefault="00922272" w:rsidP="00B26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Neutraface Text Book">
    <w:altName w:val="Calibri"/>
    <w:panose1 w:val="00000000000000000000"/>
    <w:charset w:val="00"/>
    <w:family w:val="modern"/>
    <w:notTrueType/>
    <w:pitch w:val="variable"/>
    <w:sig w:usb0="800000AF" w:usb1="5000204A" w:usb2="00000000" w:usb3="00000000" w:csb0="0000009B" w:csb1="00000000"/>
  </w:font>
  <w:font w:name="Neutraface Text Demi">
    <w:altName w:val="Calibri"/>
    <w:panose1 w:val="00000000000000000000"/>
    <w:charset w:val="00"/>
    <w:family w:val="modern"/>
    <w:notTrueType/>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2F88A" w14:textId="77777777" w:rsidR="00B2606B" w:rsidRPr="00B2606B" w:rsidRDefault="00B2606B" w:rsidP="00B2606B">
    <w:pPr>
      <w:pStyle w:val="Footer"/>
      <w:jc w:val="center"/>
      <w:rPr>
        <w:rFonts w:ascii="Neutraface Text Book" w:hAnsi="Neutraface Text Book"/>
        <w:sz w:val="20"/>
        <w:szCs w:val="20"/>
      </w:rPr>
    </w:pPr>
    <w:r w:rsidRPr="00A623F8">
      <w:rPr>
        <w:rFonts w:ascii="Neutraface Text Book" w:hAnsi="Neutraface Text Book"/>
        <w:sz w:val="20"/>
        <w:szCs w:val="20"/>
      </w:rPr>
      <w:t xml:space="preserve">hsrm.umn.edu | </w:t>
    </w:r>
    <w:r w:rsidRPr="00A623F8">
      <w:rPr>
        <w:rFonts w:ascii="Neutraface Text Book" w:hAnsi="Neutraface Text Book"/>
        <w:color w:val="7A0019"/>
        <w:sz w:val="20"/>
        <w:szCs w:val="20"/>
      </w:rPr>
      <w:t xml:space="preserve">612.626.6002 </w:t>
    </w:r>
    <w:r w:rsidRPr="00A623F8">
      <w:rPr>
        <w:rFonts w:ascii="Neutraface Text Book" w:hAnsi="Neutraface Text Book"/>
        <w:sz w:val="20"/>
        <w:szCs w:val="20"/>
      </w:rPr>
      <w:t>| hsrm@umn.edu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30B14" w14:textId="77777777" w:rsidR="00B2606B" w:rsidRPr="00B2606B" w:rsidRDefault="00B2606B" w:rsidP="00B2606B">
    <w:pPr>
      <w:pStyle w:val="Footer"/>
      <w:jc w:val="center"/>
      <w:rPr>
        <w:rFonts w:ascii="Neutraface Text Book" w:hAnsi="Neutraface Text Book"/>
        <w:sz w:val="20"/>
        <w:szCs w:val="20"/>
      </w:rPr>
    </w:pPr>
    <w:r w:rsidRPr="00A623F8">
      <w:rPr>
        <w:rFonts w:ascii="Neutraface Text Book" w:hAnsi="Neutraface Text Book"/>
        <w:sz w:val="20"/>
        <w:szCs w:val="20"/>
      </w:rPr>
      <w:t xml:space="preserve">hsrm.umn.edu | </w:t>
    </w:r>
    <w:r w:rsidRPr="00A623F8">
      <w:rPr>
        <w:rFonts w:ascii="Neutraface Text Book" w:hAnsi="Neutraface Text Book"/>
        <w:color w:val="7A0019"/>
        <w:sz w:val="20"/>
        <w:szCs w:val="20"/>
      </w:rPr>
      <w:t xml:space="preserve">612.626.6002 </w:t>
    </w:r>
    <w:r w:rsidRPr="00A623F8">
      <w:rPr>
        <w:rFonts w:ascii="Neutraface Text Book" w:hAnsi="Neutraface Text Book"/>
        <w:sz w:val="20"/>
        <w:szCs w:val="20"/>
      </w:rPr>
      <w:t>| hsrm@umn.edu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0AB0B" w14:textId="77777777" w:rsidR="00922272" w:rsidRDefault="00922272" w:rsidP="00B2606B">
      <w:pPr>
        <w:spacing w:after="0" w:line="240" w:lineRule="auto"/>
      </w:pPr>
      <w:r>
        <w:separator/>
      </w:r>
    </w:p>
  </w:footnote>
  <w:footnote w:type="continuationSeparator" w:id="0">
    <w:p w14:paraId="0C553BE9" w14:textId="77777777" w:rsidR="00922272" w:rsidRDefault="00922272" w:rsidP="00B26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4B34C" w14:textId="77777777" w:rsidR="00B2606B" w:rsidRDefault="00B2606B">
    <w:pPr>
      <w:pStyle w:val="Header"/>
    </w:pPr>
    <w:r>
      <w:rPr>
        <w:noProof/>
      </w:rPr>
      <mc:AlternateContent>
        <mc:Choice Requires="wpg">
          <w:drawing>
            <wp:anchor distT="0" distB="0" distL="114300" distR="114300" simplePos="0" relativeHeight="251659264" behindDoc="0" locked="0" layoutInCell="1" allowOverlap="1" wp14:anchorId="6A60B239" wp14:editId="09067E67">
              <wp:simplePos x="0" y="0"/>
              <wp:positionH relativeFrom="column">
                <wp:posOffset>-460375</wp:posOffset>
              </wp:positionH>
              <wp:positionV relativeFrom="paragraph">
                <wp:posOffset>-461010</wp:posOffset>
              </wp:positionV>
              <wp:extent cx="7776845" cy="829733"/>
              <wp:effectExtent l="0" t="0" r="0" b="8890"/>
              <wp:wrapNone/>
              <wp:docPr id="191878133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6845" cy="829733"/>
                        <a:chOff x="0" y="0"/>
                        <a:chExt cx="7776845" cy="829733"/>
                      </a:xfrm>
                    </wpg:grpSpPr>
                    <wps:wsp>
                      <wps:cNvPr id="374660961" name="Text Box 2"/>
                      <wps:cNvSpPr txBox="1"/>
                      <wps:spPr>
                        <a:xfrm>
                          <a:off x="0" y="0"/>
                          <a:ext cx="7776845" cy="829733"/>
                        </a:xfrm>
                        <a:prstGeom prst="rect">
                          <a:avLst/>
                        </a:prstGeom>
                        <a:solidFill>
                          <a:srgbClr val="7A0019"/>
                        </a:solidFill>
                        <a:ln w="6350">
                          <a:noFill/>
                        </a:ln>
                      </wps:spPr>
                      <wps:txbx>
                        <w:txbxContent>
                          <w:p w14:paraId="1EBB0369" w14:textId="77777777" w:rsidR="00B2606B" w:rsidRPr="00AF4BA7" w:rsidRDefault="00B2606B" w:rsidP="00B2606B">
                            <w:pPr>
                              <w:spacing w:before="360"/>
                              <w:ind w:left="432"/>
                              <w:rPr>
                                <w:sz w:val="72"/>
                                <w:szCs w:val="72"/>
                              </w:rPr>
                            </w:pPr>
                            <w:r w:rsidRPr="00AF4BA7">
                              <w:rPr>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2622397"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255812" y="286247"/>
                          <a:ext cx="2039620" cy="454025"/>
                        </a:xfrm>
                        <a:prstGeom prst="rect">
                          <a:avLst/>
                        </a:prstGeom>
                      </pic:spPr>
                    </pic:pic>
                    <wps:wsp>
                      <wps:cNvPr id="248321821" name="Text Box 1"/>
                      <wps:cNvSpPr txBox="1"/>
                      <wps:spPr>
                        <a:xfrm>
                          <a:off x="365760" y="270344"/>
                          <a:ext cx="4178300" cy="482600"/>
                        </a:xfrm>
                        <a:prstGeom prst="rect">
                          <a:avLst/>
                        </a:prstGeom>
                        <a:noFill/>
                        <a:ln w="6350">
                          <a:noFill/>
                        </a:ln>
                      </wps:spPr>
                      <wps:txbx>
                        <w:txbxContent>
                          <w:p w14:paraId="1D0D8748" w14:textId="77777777" w:rsidR="00B2606B" w:rsidRPr="00135CC6" w:rsidRDefault="00B2606B" w:rsidP="00B2606B">
                            <w:pPr>
                              <w:rPr>
                                <w:rFonts w:ascii="Neutraface Text Demi" w:hAnsi="Neutraface Text Demi"/>
                                <w:color w:val="FFFFFF" w:themeColor="background1"/>
                                <w:sz w:val="56"/>
                                <w:szCs w:val="56"/>
                              </w:rPr>
                            </w:pPr>
                            <w:r w:rsidRPr="00135CC6">
                              <w:rPr>
                                <w:rFonts w:ascii="Neutraface Text Demi" w:hAnsi="Neutraface Text Demi"/>
                                <w:color w:val="FFFFFF" w:themeColor="background1"/>
                                <w:sz w:val="56"/>
                                <w:szCs w:val="56"/>
                              </w:rPr>
                              <w:t>FACT SHEET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A60B239" id="Group 4" o:spid="_x0000_s1031" alt="&quot;&quot;" style="position:absolute;margin-left:-36.25pt;margin-top:-36.3pt;width:612.35pt;height:65.35pt;z-index:251659264" coordsize="77768,8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">
              <v:shapetype id="_x0000_t202" coordsize="21600,21600" o:spt="202" path="m,l,21600r21600,l21600,xe">
                <v:stroke joinstyle="miter"/>
                <v:path gradientshapeok="t" o:connecttype="rect"/>
              </v:shapetype>
              <v:shape id="Text Box 2" o:spid="_x0000_s1032" type="#_x0000_t202" style="position:absolute;width:77768;height:8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" fillcolor="#7a0019" stroked="f" strokeweight=".5pt">
                <v:textbox>
                  <w:txbxContent>
                    <w:p w14:paraId="1EBB0369" w14:textId="77777777" w:rsidR="00B2606B" w:rsidRPr="00AF4BA7" w:rsidRDefault="00B2606B" w:rsidP="00B2606B">
                      <w:pPr>
                        <w:spacing w:before="360"/>
                        <w:ind w:left="432"/>
                        <w:rPr>
                          <w:sz w:val="72"/>
                          <w:szCs w:val="72"/>
                        </w:rPr>
                      </w:pPr>
                      <w:r w:rsidRPr="00AF4BA7">
                        <w:rPr>
                          <w:sz w:val="22"/>
                          <w:szCs w:val="22"/>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52558;top:2862;width:20396;height:4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">
                <v:imagedata r:id="rId2" o:title=""/>
              </v:shape>
              <v:shape id="_x0000_s1034" type="#_x0000_t202" style="position:absolute;left:3657;top:2703;width:41783;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" filled="f" stroked="f" strokeweight=".5pt">
                <v:textbox>
                  <w:txbxContent>
                    <w:p w14:paraId="1D0D8748" w14:textId="77777777" w:rsidR="00B2606B" w:rsidRPr="00135CC6" w:rsidRDefault="00B2606B" w:rsidP="00B2606B">
                      <w:pPr>
                        <w:rPr>
                          <w:rFonts w:ascii="Neutraface Text Demi" w:hAnsi="Neutraface Text Demi"/>
                          <w:color w:val="FFFFFF" w:themeColor="background1"/>
                          <w:sz w:val="56"/>
                          <w:szCs w:val="56"/>
                        </w:rPr>
                      </w:pPr>
                      <w:r w:rsidRPr="00135CC6">
                        <w:rPr>
                          <w:rFonts w:ascii="Neutraface Text Demi" w:hAnsi="Neutraface Text Demi"/>
                          <w:color w:val="FFFFFF" w:themeColor="background1"/>
                          <w:sz w:val="56"/>
                          <w:szCs w:val="56"/>
                        </w:rPr>
                        <w:t>FACT SHEET</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723EE"/>
    <w:multiLevelType w:val="hybridMultilevel"/>
    <w:tmpl w:val="A4CEF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311865"/>
    <w:multiLevelType w:val="hybridMultilevel"/>
    <w:tmpl w:val="79EE151A"/>
    <w:lvl w:ilvl="0" w:tplc="F954A93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7774946">
    <w:abstractNumId w:val="1"/>
  </w:num>
  <w:num w:numId="2" w16cid:durableId="2051489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057"/>
    <w:rsid w:val="000C2338"/>
    <w:rsid w:val="000E7B16"/>
    <w:rsid w:val="001A7D7E"/>
    <w:rsid w:val="0047423F"/>
    <w:rsid w:val="0054586B"/>
    <w:rsid w:val="00592A80"/>
    <w:rsid w:val="00604204"/>
    <w:rsid w:val="006760B4"/>
    <w:rsid w:val="0068493E"/>
    <w:rsid w:val="006A1785"/>
    <w:rsid w:val="00704FB0"/>
    <w:rsid w:val="00720EA9"/>
    <w:rsid w:val="00747D1C"/>
    <w:rsid w:val="00922272"/>
    <w:rsid w:val="009873BC"/>
    <w:rsid w:val="00AE4F99"/>
    <w:rsid w:val="00B10B02"/>
    <w:rsid w:val="00B2606B"/>
    <w:rsid w:val="00B41AB4"/>
    <w:rsid w:val="00C55A7E"/>
    <w:rsid w:val="00D16202"/>
    <w:rsid w:val="00DD4057"/>
    <w:rsid w:val="00E43547"/>
    <w:rsid w:val="00E63087"/>
    <w:rsid w:val="00E92831"/>
    <w:rsid w:val="00ED12B1"/>
    <w:rsid w:val="00F85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9EB7C"/>
  <w15:chartTrackingRefBased/>
  <w15:docId w15:val="{4E3B2F15-9953-46BC-A78A-C464490C9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06B"/>
    <w:rPr>
      <w:rFonts w:ascii="Open Sans" w:hAnsi="Open Sans"/>
      <w:sz w:val="21"/>
    </w:rPr>
  </w:style>
  <w:style w:type="paragraph" w:styleId="Heading1">
    <w:name w:val="heading 1"/>
    <w:basedOn w:val="Normal"/>
    <w:next w:val="Normal"/>
    <w:link w:val="Heading1Char"/>
    <w:uiPriority w:val="9"/>
    <w:qFormat/>
    <w:rsid w:val="006A1785"/>
    <w:pPr>
      <w:keepNext/>
      <w:keepLines/>
      <w:spacing w:before="360" w:after="80"/>
      <w:outlineLvl w:val="0"/>
    </w:pPr>
    <w:rPr>
      <w:rFonts w:eastAsiaTheme="majorEastAsia" w:cs="Open Sans"/>
      <w:b/>
      <w:bCs/>
      <w:sz w:val="48"/>
      <w:szCs w:val="40"/>
    </w:rPr>
  </w:style>
  <w:style w:type="paragraph" w:styleId="Heading2">
    <w:name w:val="heading 2"/>
    <w:basedOn w:val="Normal"/>
    <w:next w:val="Normal"/>
    <w:link w:val="Heading2Char"/>
    <w:uiPriority w:val="9"/>
    <w:unhideWhenUsed/>
    <w:qFormat/>
    <w:rsid w:val="006A1785"/>
    <w:pPr>
      <w:keepNext/>
      <w:keepLines/>
      <w:spacing w:before="160" w:after="80"/>
      <w:outlineLvl w:val="1"/>
    </w:pPr>
    <w:rPr>
      <w:rFonts w:eastAsiaTheme="majorEastAsia" w:cs="Open Sans"/>
      <w:b/>
      <w:bCs/>
      <w:color w:val="7A0019"/>
      <w:sz w:val="32"/>
      <w:szCs w:val="32"/>
    </w:rPr>
  </w:style>
  <w:style w:type="paragraph" w:styleId="Heading3">
    <w:name w:val="heading 3"/>
    <w:basedOn w:val="Normal"/>
    <w:next w:val="Normal"/>
    <w:link w:val="Heading3Char"/>
    <w:uiPriority w:val="9"/>
    <w:unhideWhenUsed/>
    <w:qFormat/>
    <w:rsid w:val="006A1785"/>
    <w:pPr>
      <w:keepNext/>
      <w:keepLines/>
      <w:spacing w:before="160" w:after="80"/>
      <w:outlineLvl w:val="2"/>
    </w:pPr>
    <w:rPr>
      <w:rFonts w:ascii="Open Sans SemiBold" w:eastAsiaTheme="majorEastAsia" w:hAnsi="Open Sans SemiBold" w:cs="Open Sans SemiBold"/>
      <w:color w:val="7A0019"/>
      <w:sz w:val="26"/>
      <w:szCs w:val="28"/>
    </w:rPr>
  </w:style>
  <w:style w:type="paragraph" w:styleId="Heading4">
    <w:name w:val="heading 4"/>
    <w:basedOn w:val="Normal"/>
    <w:next w:val="Normal"/>
    <w:link w:val="Heading4Char"/>
    <w:uiPriority w:val="9"/>
    <w:semiHidden/>
    <w:unhideWhenUsed/>
    <w:rsid w:val="00B41A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1A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1A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1A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1A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1A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785"/>
    <w:rPr>
      <w:rFonts w:ascii="Open Sans" w:eastAsiaTheme="majorEastAsia" w:hAnsi="Open Sans" w:cs="Open Sans"/>
      <w:b/>
      <w:bCs/>
      <w:sz w:val="48"/>
      <w:szCs w:val="40"/>
    </w:rPr>
  </w:style>
  <w:style w:type="character" w:customStyle="1" w:styleId="Heading2Char">
    <w:name w:val="Heading 2 Char"/>
    <w:basedOn w:val="DefaultParagraphFont"/>
    <w:link w:val="Heading2"/>
    <w:uiPriority w:val="9"/>
    <w:rsid w:val="006A1785"/>
    <w:rPr>
      <w:rFonts w:ascii="Open Sans" w:eastAsiaTheme="majorEastAsia" w:hAnsi="Open Sans" w:cs="Open Sans"/>
      <w:b/>
      <w:bCs/>
      <w:color w:val="7A0019"/>
      <w:sz w:val="32"/>
      <w:szCs w:val="32"/>
    </w:rPr>
  </w:style>
  <w:style w:type="character" w:customStyle="1" w:styleId="Heading3Char">
    <w:name w:val="Heading 3 Char"/>
    <w:basedOn w:val="DefaultParagraphFont"/>
    <w:link w:val="Heading3"/>
    <w:uiPriority w:val="9"/>
    <w:rsid w:val="006A1785"/>
    <w:rPr>
      <w:rFonts w:ascii="Open Sans SemiBold" w:eastAsiaTheme="majorEastAsia" w:hAnsi="Open Sans SemiBold" w:cs="Open Sans SemiBold"/>
      <w:color w:val="7A0019"/>
      <w:sz w:val="26"/>
      <w:szCs w:val="28"/>
    </w:rPr>
  </w:style>
  <w:style w:type="character" w:customStyle="1" w:styleId="Heading4Char">
    <w:name w:val="Heading 4 Char"/>
    <w:basedOn w:val="DefaultParagraphFont"/>
    <w:link w:val="Heading4"/>
    <w:uiPriority w:val="9"/>
    <w:semiHidden/>
    <w:rsid w:val="00B41A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1A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1A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1A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1A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1AB4"/>
    <w:rPr>
      <w:rFonts w:eastAsiaTheme="majorEastAsia" w:cstheme="majorBidi"/>
      <w:color w:val="272727" w:themeColor="text1" w:themeTint="D8"/>
    </w:rPr>
  </w:style>
  <w:style w:type="paragraph" w:styleId="Title">
    <w:name w:val="Title"/>
    <w:basedOn w:val="Normal"/>
    <w:next w:val="Normal"/>
    <w:link w:val="TitleChar"/>
    <w:uiPriority w:val="10"/>
    <w:rsid w:val="00B41A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A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B41A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A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B41AB4"/>
    <w:pPr>
      <w:spacing w:before="160"/>
      <w:jc w:val="center"/>
    </w:pPr>
    <w:rPr>
      <w:i/>
      <w:iCs/>
      <w:color w:val="404040" w:themeColor="text1" w:themeTint="BF"/>
    </w:rPr>
  </w:style>
  <w:style w:type="character" w:customStyle="1" w:styleId="QuoteChar">
    <w:name w:val="Quote Char"/>
    <w:basedOn w:val="DefaultParagraphFont"/>
    <w:link w:val="Quote"/>
    <w:uiPriority w:val="29"/>
    <w:rsid w:val="00B41AB4"/>
    <w:rPr>
      <w:i/>
      <w:iCs/>
      <w:color w:val="404040" w:themeColor="text1" w:themeTint="BF"/>
    </w:rPr>
  </w:style>
  <w:style w:type="paragraph" w:styleId="ListParagraph">
    <w:name w:val="List Paragraph"/>
    <w:basedOn w:val="Normal"/>
    <w:uiPriority w:val="34"/>
    <w:qFormat/>
    <w:rsid w:val="00B2606B"/>
    <w:pPr>
      <w:numPr>
        <w:numId w:val="1"/>
      </w:numPr>
      <w:contextualSpacing/>
    </w:pPr>
  </w:style>
  <w:style w:type="character" w:styleId="IntenseEmphasis">
    <w:name w:val="Intense Emphasis"/>
    <w:basedOn w:val="DefaultParagraphFont"/>
    <w:uiPriority w:val="21"/>
    <w:rsid w:val="00B41AB4"/>
    <w:rPr>
      <w:i/>
      <w:iCs/>
      <w:color w:val="0F4761" w:themeColor="accent1" w:themeShade="BF"/>
    </w:rPr>
  </w:style>
  <w:style w:type="paragraph" w:styleId="IntenseQuote">
    <w:name w:val="Intense Quote"/>
    <w:basedOn w:val="Normal"/>
    <w:next w:val="Normal"/>
    <w:link w:val="IntenseQuoteChar"/>
    <w:uiPriority w:val="30"/>
    <w:rsid w:val="00B41A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1AB4"/>
    <w:rPr>
      <w:i/>
      <w:iCs/>
      <w:color w:val="0F4761" w:themeColor="accent1" w:themeShade="BF"/>
    </w:rPr>
  </w:style>
  <w:style w:type="character" w:styleId="IntenseReference">
    <w:name w:val="Intense Reference"/>
    <w:basedOn w:val="DefaultParagraphFont"/>
    <w:uiPriority w:val="32"/>
    <w:rsid w:val="00B41AB4"/>
    <w:rPr>
      <w:b/>
      <w:bCs/>
      <w:smallCaps/>
      <w:color w:val="0F4761" w:themeColor="accent1" w:themeShade="BF"/>
      <w:spacing w:val="5"/>
    </w:rPr>
  </w:style>
  <w:style w:type="paragraph" w:styleId="Header">
    <w:name w:val="header"/>
    <w:basedOn w:val="Normal"/>
    <w:link w:val="HeaderChar"/>
    <w:uiPriority w:val="99"/>
    <w:unhideWhenUsed/>
    <w:rsid w:val="00B2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06B"/>
  </w:style>
  <w:style w:type="paragraph" w:styleId="Footer">
    <w:name w:val="footer"/>
    <w:basedOn w:val="Normal"/>
    <w:link w:val="FooterChar"/>
    <w:uiPriority w:val="99"/>
    <w:unhideWhenUsed/>
    <w:rsid w:val="00B26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06B"/>
  </w:style>
  <w:style w:type="paragraph" w:customStyle="1" w:styleId="Style1">
    <w:name w:val="Style1"/>
    <w:basedOn w:val="Normal"/>
    <w:link w:val="Style1Char"/>
    <w:rsid w:val="00B2606B"/>
  </w:style>
  <w:style w:type="character" w:customStyle="1" w:styleId="Style1Char">
    <w:name w:val="Style1 Char"/>
    <w:basedOn w:val="DefaultParagraphFont"/>
    <w:link w:val="Style1"/>
    <w:rsid w:val="00B2606B"/>
    <w:rPr>
      <w:rFonts w:ascii="Open Sans" w:hAnsi="Open Sans"/>
      <w:sz w:val="21"/>
    </w:rPr>
  </w:style>
  <w:style w:type="paragraph" w:customStyle="1" w:styleId="Revised">
    <w:name w:val="Revised"/>
    <w:basedOn w:val="Heading3"/>
    <w:qFormat/>
    <w:rsid w:val="006A1785"/>
    <w:pPr>
      <w:spacing w:before="0"/>
    </w:pPr>
    <w:rPr>
      <w:i/>
      <w:color w:val="7F7F7F" w:themeColor="text1" w:themeTint="80"/>
      <w:sz w:val="18"/>
    </w:rPr>
  </w:style>
  <w:style w:type="character" w:styleId="Hyperlink">
    <w:name w:val="Hyperlink"/>
    <w:basedOn w:val="DefaultParagraphFont"/>
    <w:uiPriority w:val="99"/>
    <w:unhideWhenUsed/>
    <w:rsid w:val="006760B4"/>
    <w:rPr>
      <w:color w:val="467886" w:themeColor="hyperlink"/>
      <w:u w:val="single"/>
    </w:rPr>
  </w:style>
  <w:style w:type="character" w:styleId="UnresolvedMention">
    <w:name w:val="Unresolved Mention"/>
    <w:basedOn w:val="DefaultParagraphFont"/>
    <w:uiPriority w:val="99"/>
    <w:semiHidden/>
    <w:unhideWhenUsed/>
    <w:rsid w:val="006760B4"/>
    <w:rPr>
      <w:color w:val="605E5C"/>
      <w:shd w:val="clear" w:color="auto" w:fill="E1DFDD"/>
    </w:rPr>
  </w:style>
  <w:style w:type="character" w:styleId="FollowedHyperlink">
    <w:name w:val="FollowedHyperlink"/>
    <w:basedOn w:val="DefaultParagraphFont"/>
    <w:uiPriority w:val="99"/>
    <w:semiHidden/>
    <w:unhideWhenUsed/>
    <w:rsid w:val="000C233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fda.gov/radiation-emitting-products/alerts-and-notices/illuminating-facts-about-laser-point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lso@umn.edu" TargetMode="Externa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lso@umn.edu" TargetMode="External"/><Relationship Id="rId14" Type="http://schemas.openxmlformats.org/officeDocument/2006/relationships/hyperlink" Target="https://umn.qualtrics.com/jfe/form/SV_cMuYaibyi8JQSZ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va\Documents\Custom%20Office%20Templates\HSRM_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EE7E8-0E74-428E-B5D8-00AD2BA90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HSRM_FactSheet</Template>
  <TotalTime>40</TotalTime>
  <Pages>2</Pages>
  <Words>682</Words>
  <Characters>3890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Betsy Salvatore</dc:creator>
  <cp:keywords/>
  <dc:description/>
  <cp:lastModifiedBy>Brian J Andersson</cp:lastModifiedBy>
  <cp:revision>10</cp:revision>
  <dcterms:created xsi:type="dcterms:W3CDTF">2026-02-16T16:24:00Z</dcterms:created>
  <dcterms:modified xsi:type="dcterms:W3CDTF">2026-04-15T13:54:00Z</dcterms:modified>
</cp:coreProperties>
</file>