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0035F" w14:textId="77777777" w:rsidR="000E7B16" w:rsidRDefault="000E7B16" w:rsidP="000E7B16"/>
    <w:p w14:paraId="7C7E40E7" w14:textId="2E2F7957" w:rsidR="000E7B16" w:rsidRDefault="006A1785" w:rsidP="001A7D7E">
      <w:pPr>
        <w:pStyle w:val="Heading1"/>
      </w:pPr>
      <w:r>
        <w:rPr>
          <w:noProof/>
        </w:rPr>
        <mc:AlternateContent>
          <mc:Choice Requires="wps">
            <w:drawing>
              <wp:anchor distT="0" distB="0" distL="114300" distR="114300" simplePos="0" relativeHeight="251659264" behindDoc="0" locked="1" layoutInCell="1" allowOverlap="1" wp14:anchorId="183489C5" wp14:editId="690E6039">
                <wp:simplePos x="0" y="0"/>
                <wp:positionH relativeFrom="column">
                  <wp:posOffset>5120640</wp:posOffset>
                </wp:positionH>
                <wp:positionV relativeFrom="page">
                  <wp:posOffset>9391015</wp:posOffset>
                </wp:positionV>
                <wp:extent cx="1563624" cy="310896"/>
                <wp:effectExtent l="0" t="0" r="0" b="0"/>
                <wp:wrapNone/>
                <wp:docPr id="1951100612" name="Text Box 1"/>
                <wp:cNvGraphicFramePr/>
                <a:graphic xmlns:a="http://schemas.openxmlformats.org/drawingml/2006/main">
                  <a:graphicData uri="http://schemas.microsoft.com/office/word/2010/wordprocessingShape">
                    <wps:wsp>
                      <wps:cNvSpPr txBox="1"/>
                      <wps:spPr>
                        <a:xfrm>
                          <a:off x="0" y="0"/>
                          <a:ext cx="1563624" cy="310896"/>
                        </a:xfrm>
                        <a:prstGeom prst="rect">
                          <a:avLst/>
                        </a:prstGeom>
                        <a:noFill/>
                        <a:ln w="6350">
                          <a:noFill/>
                        </a:ln>
                      </wps:spPr>
                      <wps:txbx>
                        <w:txbxContent>
                          <w:p w14:paraId="7EF7006B" w14:textId="521E2C2F" w:rsidR="006A1785" w:rsidRDefault="006A1785" w:rsidP="006A1785">
                            <w:pPr>
                              <w:pStyle w:val="Revised"/>
                            </w:pPr>
                            <w:r>
                              <w:t xml:space="preserve">Revised: </w:t>
                            </w:r>
                            <w:r w:rsidR="006F4F70">
                              <w:t>Feb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3489C5" id="_x0000_t202" coordsize="21600,21600" o:spt="202" path="m,l,21600r21600,l21600,xe">
                <v:stroke joinstyle="miter"/>
                <v:path gradientshapeok="t" o:connecttype="rect"/>
              </v:shapetype>
              <v:shape id="Text Box 1" o:spid="_x0000_s1026" type="#_x0000_t202" style="position:absolute;margin-left:403.2pt;margin-top:739.45pt;width:123.1pt;height: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" filled="f" stroked="f" strokeweight=".5pt">
                <v:textbox>
                  <w:txbxContent>
                    <w:p w14:paraId="7EF7006B" w14:textId="521E2C2F" w:rsidR="006A1785" w:rsidRDefault="006A1785" w:rsidP="006A1785">
                      <w:pPr>
                        <w:pStyle w:val="Revised"/>
                      </w:pPr>
                      <w:r>
                        <w:t xml:space="preserve">Revised: </w:t>
                      </w:r>
                      <w:r w:rsidR="006F4F70">
                        <w:t>Feb 2026</w:t>
                      </w:r>
                    </w:p>
                  </w:txbxContent>
                </v:textbox>
                <w10:wrap anchory="page"/>
                <w10:anchorlock/>
              </v:shape>
            </w:pict>
          </mc:Fallback>
        </mc:AlternateContent>
      </w:r>
      <w:r w:rsidR="006A16EA">
        <w:t>Lasers in the Lab</w:t>
      </w:r>
    </w:p>
    <w:p w14:paraId="67255D25" w14:textId="1E3E4D0B" w:rsidR="006A16EA" w:rsidRPr="006A16EA" w:rsidRDefault="006A16EA" w:rsidP="006A16EA">
      <w:r w:rsidRPr="006A16EA">
        <w:t xml:space="preserve">Lasers emit light (visible and invisible) through optical amplification, and are used for many purposes, including medical, cutting, measurements, and communication. </w:t>
      </w:r>
    </w:p>
    <w:p w14:paraId="1F733135" w14:textId="77777777" w:rsidR="006A16EA" w:rsidRPr="006A16EA" w:rsidRDefault="006A16EA" w:rsidP="006A16EA">
      <w:pPr>
        <w:pStyle w:val="Heading2"/>
      </w:pPr>
      <w:r w:rsidRPr="006A16EA">
        <w:t xml:space="preserve">Hazards of Lasers </w:t>
      </w:r>
    </w:p>
    <w:p w14:paraId="213383CA" w14:textId="51F40CFE" w:rsidR="006A16EA" w:rsidRPr="006A16EA" w:rsidRDefault="006A16EA" w:rsidP="00F86272">
      <w:pPr>
        <w:spacing w:after="0"/>
      </w:pPr>
      <w:r w:rsidRPr="006A16EA">
        <w:rPr>
          <w:b/>
          <w:bCs/>
        </w:rPr>
        <w:t xml:space="preserve">Eye damage  </w:t>
      </w:r>
      <w:r w:rsidRPr="006A16EA">
        <w:t xml:space="preserve">– The primary hazard of working with lasers is the potential for eye damage. When a laser beam strikes the eye, damage to the cornea, lens, or retina can occur, depending on the wavelength. </w:t>
      </w:r>
      <w:r w:rsidR="00F86272">
        <w:t>D</w:t>
      </w:r>
      <w:r w:rsidRPr="006A16EA">
        <w:t>amage</w:t>
      </w:r>
      <w:r w:rsidR="00F86272">
        <w:t xml:space="preserve"> can</w:t>
      </w:r>
      <w:r w:rsidRPr="006A16EA">
        <w:t xml:space="preserve"> rang</w:t>
      </w:r>
      <w:r w:rsidR="00F86272">
        <w:t>e</w:t>
      </w:r>
      <w:r w:rsidRPr="006A16EA">
        <w:t xml:space="preserve"> from temporary effects, such as dark spots in vision and flash-blindness to long term effects including permanent blindness, blurry vision, or other permanent visual problems.</w:t>
      </w:r>
    </w:p>
    <w:p w14:paraId="5053A570" w14:textId="5167B518" w:rsidR="006A16EA" w:rsidRPr="006A16EA" w:rsidRDefault="006A16EA" w:rsidP="00F86272">
      <w:pPr>
        <w:spacing w:after="0"/>
      </w:pPr>
      <w:r w:rsidRPr="006A16EA">
        <w:rPr>
          <w:b/>
          <w:bCs/>
        </w:rPr>
        <w:t xml:space="preserve">Skin burns and fire </w:t>
      </w:r>
      <w:r w:rsidRPr="006A16EA">
        <w:t xml:space="preserve">– Lasers can burn skin, </w:t>
      </w:r>
      <w:r w:rsidR="00F16DB2">
        <w:t>possibly</w:t>
      </w:r>
      <w:r w:rsidRPr="006A16EA">
        <w:t xml:space="preserve"> severe enough to leave permanent scars. There is also a risk of developing skin cancer if exposed to certain UV lasers. High-power lasers </w:t>
      </w:r>
      <w:r w:rsidR="00F16DB2">
        <w:t>can ignite</w:t>
      </w:r>
      <w:r w:rsidRPr="006A16EA">
        <w:t xml:space="preserve"> combustible materials. </w:t>
      </w:r>
    </w:p>
    <w:p w14:paraId="33FE9759" w14:textId="6C027B09" w:rsidR="006A16EA" w:rsidRPr="006A16EA" w:rsidRDefault="006A16EA" w:rsidP="00F86272">
      <w:pPr>
        <w:spacing w:after="0"/>
      </w:pPr>
      <w:r w:rsidRPr="006A16EA">
        <w:rPr>
          <w:b/>
          <w:bCs/>
        </w:rPr>
        <w:t xml:space="preserve">Other Physical Hazards </w:t>
      </w:r>
      <w:r w:rsidRPr="006A16EA">
        <w:t xml:space="preserve">– Many lasers use high voltage power sources. Because of this, there is a </w:t>
      </w:r>
      <w:r w:rsidR="00F16DB2">
        <w:t>risk</w:t>
      </w:r>
      <w:r w:rsidRPr="006A16EA">
        <w:t xml:space="preserve"> of electrical shock</w:t>
      </w:r>
      <w:r w:rsidR="00F16DB2">
        <w:t>, resulting in</w:t>
      </w:r>
      <w:r w:rsidRPr="006A16EA">
        <w:t xml:space="preserve"> serious burns, long-term damage, or death. Other systems use high-pressure arc lamps, which can cause explosions. Lasers also often have many cords, which can create a tripping hazard</w:t>
      </w:r>
    </w:p>
    <w:p w14:paraId="49010D1E" w14:textId="77777777" w:rsidR="006A16EA" w:rsidRDefault="006A16EA" w:rsidP="006A16EA">
      <w:r w:rsidRPr="006A16EA">
        <w:rPr>
          <w:b/>
          <w:bCs/>
        </w:rPr>
        <w:t xml:space="preserve">Chemical and Inhalation hazards </w:t>
      </w:r>
      <w:r w:rsidRPr="006A16EA">
        <w:t xml:space="preserve">– Some lasers use toxic gases or dyes as part of their systems. If you are using lasers to cut or burn material (inorganic or biological), it can generate air contaminants that may also be harmful. </w:t>
      </w:r>
    </w:p>
    <w:p w14:paraId="05DB51ED" w14:textId="5B79628D" w:rsidR="00EA7BAD" w:rsidRPr="006A16EA" w:rsidRDefault="00EA7BAD" w:rsidP="006A16EA">
      <w:r w:rsidRPr="00EA7BAD">
        <w:t xml:space="preserve">Optical instruments that </w:t>
      </w:r>
      <w:proofErr w:type="gramStart"/>
      <w:r w:rsidRPr="00EA7BAD">
        <w:t>focus</w:t>
      </w:r>
      <w:proofErr w:type="gramEnd"/>
      <w:r w:rsidRPr="00EA7BAD">
        <w:t xml:space="preserve"> light make lasers more dangerous. Reflections can be dangerous as well.</w:t>
      </w:r>
    </w:p>
    <w:p w14:paraId="4861254B" w14:textId="1F3B7F5A" w:rsidR="006A16EA" w:rsidRDefault="00BB6A95" w:rsidP="00BB6A95">
      <w:pPr>
        <w:pStyle w:val="Heading2"/>
      </w:pPr>
      <w:r>
        <w:t>Laser Classifications</w:t>
      </w:r>
    </w:p>
    <w:tbl>
      <w:tblPr>
        <w:tblStyle w:val="TableGrid"/>
        <w:tblW w:w="0" w:type="auto"/>
        <w:tblLook w:val="04A0" w:firstRow="1" w:lastRow="0" w:firstColumn="1" w:lastColumn="0" w:noHBand="0" w:noVBand="1"/>
      </w:tblPr>
      <w:tblGrid>
        <w:gridCol w:w="1525"/>
        <w:gridCol w:w="3960"/>
        <w:gridCol w:w="2607"/>
        <w:gridCol w:w="2698"/>
      </w:tblGrid>
      <w:tr w:rsidR="00BB6A95" w14:paraId="004AA131" w14:textId="77777777" w:rsidTr="002F08D3">
        <w:trPr>
          <w:trHeight w:val="350"/>
        </w:trPr>
        <w:tc>
          <w:tcPr>
            <w:tcW w:w="1525" w:type="dxa"/>
            <w:shd w:val="clear" w:color="auto" w:fill="7A0019"/>
          </w:tcPr>
          <w:p w14:paraId="5D2159F3" w14:textId="41359974" w:rsidR="00BB6A95" w:rsidRPr="002F08D3" w:rsidRDefault="00BB6A95" w:rsidP="00834B78">
            <w:pPr>
              <w:jc w:val="center"/>
              <w:rPr>
                <w:b/>
                <w:bCs/>
                <w:sz w:val="22"/>
                <w:szCs w:val="22"/>
              </w:rPr>
            </w:pPr>
            <w:r w:rsidRPr="002F08D3">
              <w:rPr>
                <w:b/>
                <w:bCs/>
                <w:sz w:val="22"/>
                <w:szCs w:val="22"/>
              </w:rPr>
              <w:t>Class</w:t>
            </w:r>
          </w:p>
        </w:tc>
        <w:tc>
          <w:tcPr>
            <w:tcW w:w="3960" w:type="dxa"/>
            <w:shd w:val="clear" w:color="auto" w:fill="7A0019"/>
          </w:tcPr>
          <w:p w14:paraId="6384A1F5" w14:textId="5B146E47" w:rsidR="00BB6A95" w:rsidRPr="002F08D3" w:rsidRDefault="00BB6A95" w:rsidP="00834B78">
            <w:pPr>
              <w:jc w:val="center"/>
              <w:rPr>
                <w:b/>
                <w:bCs/>
                <w:sz w:val="22"/>
                <w:szCs w:val="22"/>
              </w:rPr>
            </w:pPr>
            <w:r w:rsidRPr="002F08D3">
              <w:rPr>
                <w:b/>
                <w:bCs/>
                <w:sz w:val="22"/>
                <w:szCs w:val="22"/>
              </w:rPr>
              <w:t>Description</w:t>
            </w:r>
          </w:p>
        </w:tc>
        <w:tc>
          <w:tcPr>
            <w:tcW w:w="2607" w:type="dxa"/>
            <w:shd w:val="clear" w:color="auto" w:fill="7A0019"/>
          </w:tcPr>
          <w:p w14:paraId="7246164F" w14:textId="4CB925C2" w:rsidR="00BB6A95" w:rsidRPr="002F08D3" w:rsidRDefault="00BB6A95" w:rsidP="00834B78">
            <w:pPr>
              <w:jc w:val="center"/>
              <w:rPr>
                <w:b/>
                <w:bCs/>
                <w:sz w:val="22"/>
                <w:szCs w:val="22"/>
              </w:rPr>
            </w:pPr>
            <w:r w:rsidRPr="002F08D3">
              <w:rPr>
                <w:b/>
                <w:bCs/>
                <w:sz w:val="22"/>
                <w:szCs w:val="22"/>
              </w:rPr>
              <w:t>Hazard</w:t>
            </w:r>
          </w:p>
        </w:tc>
        <w:tc>
          <w:tcPr>
            <w:tcW w:w="2698" w:type="dxa"/>
            <w:shd w:val="clear" w:color="auto" w:fill="7A0019"/>
          </w:tcPr>
          <w:p w14:paraId="05D2BA88" w14:textId="66CE248D" w:rsidR="00BB6A95" w:rsidRPr="002F08D3" w:rsidRDefault="00BB6A95" w:rsidP="00834B78">
            <w:pPr>
              <w:jc w:val="center"/>
              <w:rPr>
                <w:b/>
                <w:bCs/>
                <w:sz w:val="22"/>
                <w:szCs w:val="22"/>
              </w:rPr>
            </w:pPr>
            <w:r w:rsidRPr="002F08D3">
              <w:rPr>
                <w:b/>
                <w:bCs/>
                <w:sz w:val="22"/>
                <w:szCs w:val="22"/>
              </w:rPr>
              <w:t>Example</w:t>
            </w:r>
          </w:p>
        </w:tc>
      </w:tr>
      <w:tr w:rsidR="00BB6A95" w14:paraId="7B15FA59" w14:textId="77777777" w:rsidTr="00F16DB2">
        <w:trPr>
          <w:trHeight w:val="350"/>
        </w:trPr>
        <w:tc>
          <w:tcPr>
            <w:tcW w:w="1525" w:type="dxa"/>
            <w:vAlign w:val="center"/>
          </w:tcPr>
          <w:p w14:paraId="4A16879A" w14:textId="78B6F249" w:rsidR="00BB6A95" w:rsidRPr="00BB6A95" w:rsidRDefault="00BB6A95" w:rsidP="00834B78">
            <w:pPr>
              <w:jc w:val="center"/>
              <w:rPr>
                <w:sz w:val="20"/>
                <w:szCs w:val="20"/>
              </w:rPr>
            </w:pPr>
            <w:r w:rsidRPr="00BB6A95">
              <w:rPr>
                <w:sz w:val="20"/>
                <w:szCs w:val="20"/>
              </w:rPr>
              <w:t>Class 1</w:t>
            </w:r>
          </w:p>
        </w:tc>
        <w:tc>
          <w:tcPr>
            <w:tcW w:w="3960" w:type="dxa"/>
            <w:vAlign w:val="center"/>
          </w:tcPr>
          <w:p w14:paraId="5D5CFEA1" w14:textId="2BAC2756" w:rsidR="00BB6A95" w:rsidRPr="00BB6A95" w:rsidRDefault="00BB6A95" w:rsidP="00F16DB2">
            <w:pPr>
              <w:rPr>
                <w:sz w:val="20"/>
                <w:szCs w:val="20"/>
              </w:rPr>
            </w:pPr>
            <w:r w:rsidRPr="00BB6A95">
              <w:rPr>
                <w:sz w:val="20"/>
                <w:szCs w:val="20"/>
              </w:rPr>
              <w:t>Very low power or fully enclosed</w:t>
            </w:r>
          </w:p>
        </w:tc>
        <w:tc>
          <w:tcPr>
            <w:tcW w:w="2607" w:type="dxa"/>
            <w:vAlign w:val="center"/>
          </w:tcPr>
          <w:p w14:paraId="53A14CFD" w14:textId="6B711AFC" w:rsidR="00BB6A95" w:rsidRPr="00BB6A95" w:rsidRDefault="00BB6A95" w:rsidP="00F16DB2">
            <w:pPr>
              <w:rPr>
                <w:sz w:val="20"/>
                <w:szCs w:val="20"/>
              </w:rPr>
            </w:pPr>
            <w:r w:rsidRPr="00BB6A95">
              <w:rPr>
                <w:sz w:val="20"/>
                <w:szCs w:val="20"/>
              </w:rPr>
              <w:t>No possibility of harm</w:t>
            </w:r>
          </w:p>
        </w:tc>
        <w:tc>
          <w:tcPr>
            <w:tcW w:w="2698" w:type="dxa"/>
            <w:vAlign w:val="center"/>
          </w:tcPr>
          <w:p w14:paraId="6E137254" w14:textId="0B62FCF7" w:rsidR="00BB6A95" w:rsidRPr="00BB6A95" w:rsidRDefault="00BB6A95" w:rsidP="00F16DB2">
            <w:pPr>
              <w:rPr>
                <w:sz w:val="20"/>
                <w:szCs w:val="20"/>
              </w:rPr>
            </w:pPr>
            <w:r w:rsidRPr="00BB6A95">
              <w:rPr>
                <w:sz w:val="20"/>
                <w:szCs w:val="20"/>
              </w:rPr>
              <w:t>CD player</w:t>
            </w:r>
          </w:p>
        </w:tc>
      </w:tr>
      <w:tr w:rsidR="00BB6A95" w14:paraId="34EB873E" w14:textId="77777777" w:rsidTr="00F16DB2">
        <w:tc>
          <w:tcPr>
            <w:tcW w:w="1525" w:type="dxa"/>
            <w:vAlign w:val="center"/>
          </w:tcPr>
          <w:p w14:paraId="15320FA9" w14:textId="6F8E3401" w:rsidR="00BB6A95" w:rsidRPr="00BB6A95" w:rsidRDefault="00BB6A95" w:rsidP="00834B78">
            <w:pPr>
              <w:jc w:val="center"/>
              <w:rPr>
                <w:sz w:val="20"/>
                <w:szCs w:val="20"/>
              </w:rPr>
            </w:pPr>
            <w:r w:rsidRPr="00BB6A95">
              <w:rPr>
                <w:sz w:val="20"/>
                <w:szCs w:val="20"/>
              </w:rPr>
              <w:t>Class 2</w:t>
            </w:r>
          </w:p>
        </w:tc>
        <w:tc>
          <w:tcPr>
            <w:tcW w:w="3960" w:type="dxa"/>
            <w:vAlign w:val="center"/>
          </w:tcPr>
          <w:p w14:paraId="3C8F8C74" w14:textId="7422D9D0" w:rsidR="00BB6A95" w:rsidRPr="00BB6A95" w:rsidRDefault="00BB6A95" w:rsidP="00F16DB2">
            <w:pPr>
              <w:rPr>
                <w:sz w:val="20"/>
                <w:szCs w:val="20"/>
              </w:rPr>
            </w:pPr>
            <w:r w:rsidRPr="00BB6A95">
              <w:rPr>
                <w:sz w:val="20"/>
                <w:szCs w:val="20"/>
              </w:rPr>
              <w:t xml:space="preserve">Output power &lt; 1 </w:t>
            </w:r>
            <w:proofErr w:type="spellStart"/>
            <w:r w:rsidRPr="00BB6A95">
              <w:rPr>
                <w:sz w:val="20"/>
                <w:szCs w:val="20"/>
              </w:rPr>
              <w:t>mW</w:t>
            </w:r>
            <w:proofErr w:type="spellEnd"/>
            <w:r w:rsidRPr="00BB6A95">
              <w:rPr>
                <w:sz w:val="20"/>
                <w:szCs w:val="20"/>
              </w:rPr>
              <w:t>. Staring into the beam for a long period could cause damage</w:t>
            </w:r>
          </w:p>
        </w:tc>
        <w:tc>
          <w:tcPr>
            <w:tcW w:w="2607" w:type="dxa"/>
            <w:vAlign w:val="center"/>
          </w:tcPr>
          <w:p w14:paraId="6A0C119C" w14:textId="211DB4BE" w:rsidR="00BB6A95" w:rsidRPr="00BB6A95" w:rsidRDefault="00BB6A95" w:rsidP="00F16DB2">
            <w:pPr>
              <w:rPr>
                <w:sz w:val="20"/>
                <w:szCs w:val="20"/>
              </w:rPr>
            </w:pPr>
            <w:r w:rsidRPr="00BB6A95">
              <w:rPr>
                <w:sz w:val="20"/>
                <w:szCs w:val="20"/>
              </w:rPr>
              <w:t>Eye damage possible but unlikely</w:t>
            </w:r>
          </w:p>
        </w:tc>
        <w:tc>
          <w:tcPr>
            <w:tcW w:w="2698" w:type="dxa"/>
            <w:vAlign w:val="center"/>
          </w:tcPr>
          <w:p w14:paraId="6C0C74D9" w14:textId="2FEBE797" w:rsidR="00BB6A95" w:rsidRPr="00BB6A95" w:rsidRDefault="00BB6A95" w:rsidP="00F16DB2">
            <w:pPr>
              <w:rPr>
                <w:sz w:val="20"/>
                <w:szCs w:val="20"/>
              </w:rPr>
            </w:pPr>
            <w:r w:rsidRPr="00BB6A95">
              <w:rPr>
                <w:sz w:val="20"/>
                <w:szCs w:val="20"/>
              </w:rPr>
              <w:t>Laser pointer or barcode scanner</w:t>
            </w:r>
          </w:p>
        </w:tc>
      </w:tr>
      <w:tr w:rsidR="00BB6A95" w14:paraId="0CA02F89" w14:textId="77777777" w:rsidTr="00F16DB2">
        <w:tc>
          <w:tcPr>
            <w:tcW w:w="1525" w:type="dxa"/>
            <w:vAlign w:val="center"/>
          </w:tcPr>
          <w:p w14:paraId="4AB02A44" w14:textId="01ACA3AB" w:rsidR="00BB6A95" w:rsidRPr="00BB6A95" w:rsidRDefault="00BB6A95" w:rsidP="00834B78">
            <w:pPr>
              <w:jc w:val="center"/>
              <w:rPr>
                <w:sz w:val="20"/>
                <w:szCs w:val="20"/>
              </w:rPr>
            </w:pPr>
            <w:r w:rsidRPr="00BB6A95">
              <w:rPr>
                <w:sz w:val="20"/>
                <w:szCs w:val="20"/>
              </w:rPr>
              <w:t>Class 3R (3A)</w:t>
            </w:r>
          </w:p>
        </w:tc>
        <w:tc>
          <w:tcPr>
            <w:tcW w:w="3960" w:type="dxa"/>
            <w:vAlign w:val="center"/>
          </w:tcPr>
          <w:p w14:paraId="63525D40" w14:textId="78891A4E" w:rsidR="00BB6A95" w:rsidRPr="00BB6A95" w:rsidRDefault="00BB6A95" w:rsidP="00F16DB2">
            <w:pPr>
              <w:rPr>
                <w:sz w:val="20"/>
                <w:szCs w:val="20"/>
              </w:rPr>
            </w:pPr>
            <w:r w:rsidRPr="00BB6A95">
              <w:rPr>
                <w:sz w:val="20"/>
                <w:szCs w:val="20"/>
              </w:rPr>
              <w:t>Output power</w:t>
            </w:r>
            <w:r w:rsidR="00F16DB2">
              <w:rPr>
                <w:sz w:val="20"/>
                <w:szCs w:val="20"/>
              </w:rPr>
              <w:t xml:space="preserve"> between 1 and</w:t>
            </w:r>
            <w:r w:rsidRPr="00BB6A95">
              <w:rPr>
                <w:sz w:val="20"/>
                <w:szCs w:val="20"/>
              </w:rPr>
              <w:t xml:space="preserve"> 5 </w:t>
            </w:r>
            <w:proofErr w:type="spellStart"/>
            <w:r w:rsidRPr="00BB6A95">
              <w:rPr>
                <w:sz w:val="20"/>
                <w:szCs w:val="20"/>
              </w:rPr>
              <w:t>mW</w:t>
            </w:r>
            <w:proofErr w:type="spellEnd"/>
          </w:p>
        </w:tc>
        <w:tc>
          <w:tcPr>
            <w:tcW w:w="2607" w:type="dxa"/>
            <w:vAlign w:val="center"/>
          </w:tcPr>
          <w:p w14:paraId="69D04553" w14:textId="12631782" w:rsidR="00BB6A95" w:rsidRPr="00BB6A95" w:rsidRDefault="00BB6A95" w:rsidP="00F16DB2">
            <w:pPr>
              <w:rPr>
                <w:sz w:val="20"/>
                <w:szCs w:val="20"/>
              </w:rPr>
            </w:pPr>
            <w:r w:rsidRPr="00BB6A95">
              <w:rPr>
                <w:sz w:val="20"/>
                <w:szCs w:val="20"/>
              </w:rPr>
              <w:t>Damage to eye after 2 minutes of exposure</w:t>
            </w:r>
          </w:p>
        </w:tc>
        <w:tc>
          <w:tcPr>
            <w:tcW w:w="2698" w:type="dxa"/>
            <w:vAlign w:val="center"/>
          </w:tcPr>
          <w:p w14:paraId="760082A0" w14:textId="4BC04918" w:rsidR="00BB6A95" w:rsidRPr="00BB6A95" w:rsidRDefault="00BB6A95" w:rsidP="00F16DB2">
            <w:pPr>
              <w:rPr>
                <w:sz w:val="20"/>
                <w:szCs w:val="20"/>
              </w:rPr>
            </w:pPr>
            <w:r w:rsidRPr="00BB6A95">
              <w:rPr>
                <w:sz w:val="20"/>
                <w:szCs w:val="20"/>
              </w:rPr>
              <w:t>Alignment laser, garage door sensor</w:t>
            </w:r>
          </w:p>
        </w:tc>
      </w:tr>
      <w:tr w:rsidR="00BB6A95" w14:paraId="62CF07E8" w14:textId="77777777" w:rsidTr="00F16DB2">
        <w:tc>
          <w:tcPr>
            <w:tcW w:w="1525" w:type="dxa"/>
            <w:shd w:val="clear" w:color="auto" w:fill="F1DBDB"/>
            <w:vAlign w:val="center"/>
          </w:tcPr>
          <w:p w14:paraId="784C5489" w14:textId="0C16E674" w:rsidR="00BB6A95" w:rsidRPr="00BB6A95" w:rsidRDefault="00BB6A95" w:rsidP="00834B78">
            <w:pPr>
              <w:jc w:val="center"/>
              <w:rPr>
                <w:sz w:val="20"/>
                <w:szCs w:val="20"/>
              </w:rPr>
            </w:pPr>
            <w:r w:rsidRPr="00BB6A95">
              <w:rPr>
                <w:sz w:val="20"/>
                <w:szCs w:val="20"/>
              </w:rPr>
              <w:t>Class 3B</w:t>
            </w:r>
          </w:p>
        </w:tc>
        <w:tc>
          <w:tcPr>
            <w:tcW w:w="3960" w:type="dxa"/>
            <w:shd w:val="clear" w:color="auto" w:fill="F1DBDB"/>
            <w:vAlign w:val="center"/>
          </w:tcPr>
          <w:p w14:paraId="23540DB3" w14:textId="55329690" w:rsidR="00BB6A95" w:rsidRPr="00BB6A95" w:rsidRDefault="000E6D15" w:rsidP="00F16DB2">
            <w:pPr>
              <w:rPr>
                <w:sz w:val="20"/>
                <w:szCs w:val="20"/>
              </w:rPr>
            </w:pPr>
            <w:r>
              <w:rPr>
                <w:sz w:val="20"/>
                <w:szCs w:val="20"/>
              </w:rPr>
              <w:t xml:space="preserve">Average output power between 5 </w:t>
            </w:r>
            <w:proofErr w:type="spellStart"/>
            <w:r>
              <w:rPr>
                <w:sz w:val="20"/>
                <w:szCs w:val="20"/>
              </w:rPr>
              <w:t>mW</w:t>
            </w:r>
            <w:proofErr w:type="spellEnd"/>
            <w:r>
              <w:rPr>
                <w:sz w:val="20"/>
                <w:szCs w:val="20"/>
              </w:rPr>
              <w:t xml:space="preserve"> and 500 </w:t>
            </w:r>
            <w:proofErr w:type="spellStart"/>
            <w:r>
              <w:rPr>
                <w:sz w:val="20"/>
                <w:szCs w:val="20"/>
              </w:rPr>
              <w:t>mW</w:t>
            </w:r>
            <w:proofErr w:type="spellEnd"/>
          </w:p>
        </w:tc>
        <w:tc>
          <w:tcPr>
            <w:tcW w:w="2607" w:type="dxa"/>
            <w:shd w:val="clear" w:color="auto" w:fill="F1DBDB"/>
            <w:vAlign w:val="center"/>
          </w:tcPr>
          <w:p w14:paraId="6A9E3E4D" w14:textId="122552D5" w:rsidR="00BB6A95" w:rsidRPr="00BB6A95" w:rsidRDefault="00BB6A95" w:rsidP="00F16DB2">
            <w:pPr>
              <w:rPr>
                <w:sz w:val="20"/>
                <w:szCs w:val="20"/>
              </w:rPr>
            </w:pPr>
            <w:r w:rsidRPr="00BB6A95">
              <w:rPr>
                <w:sz w:val="20"/>
                <w:szCs w:val="20"/>
              </w:rPr>
              <w:t xml:space="preserve">Permanent eye damage in &lt; 10 </w:t>
            </w:r>
            <w:proofErr w:type="spellStart"/>
            <w:r w:rsidRPr="00BB6A95">
              <w:rPr>
                <w:sz w:val="20"/>
                <w:szCs w:val="20"/>
              </w:rPr>
              <w:t>ms</w:t>
            </w:r>
            <w:proofErr w:type="spellEnd"/>
          </w:p>
        </w:tc>
        <w:tc>
          <w:tcPr>
            <w:tcW w:w="2698" w:type="dxa"/>
            <w:shd w:val="clear" w:color="auto" w:fill="F1DBDB"/>
            <w:vAlign w:val="center"/>
          </w:tcPr>
          <w:p w14:paraId="53C90B9A" w14:textId="3199A445" w:rsidR="00BB6A95" w:rsidRPr="00BB6A95" w:rsidRDefault="00BB6A95" w:rsidP="00F16DB2">
            <w:pPr>
              <w:rPr>
                <w:sz w:val="20"/>
                <w:szCs w:val="20"/>
              </w:rPr>
            </w:pPr>
            <w:r w:rsidRPr="00BB6A95">
              <w:rPr>
                <w:sz w:val="20"/>
                <w:szCs w:val="20"/>
              </w:rPr>
              <w:t>Research laser, e.g., spectrometer</w:t>
            </w:r>
          </w:p>
        </w:tc>
      </w:tr>
      <w:tr w:rsidR="00BB6A95" w14:paraId="27096338" w14:textId="77777777" w:rsidTr="00F16DB2">
        <w:tc>
          <w:tcPr>
            <w:tcW w:w="1525" w:type="dxa"/>
            <w:shd w:val="clear" w:color="auto" w:fill="F1DBDB"/>
            <w:vAlign w:val="center"/>
          </w:tcPr>
          <w:p w14:paraId="3B6F3DE0" w14:textId="577071BC" w:rsidR="00BB6A95" w:rsidRPr="00BB6A95" w:rsidRDefault="00BB6A95" w:rsidP="00834B78">
            <w:pPr>
              <w:jc w:val="center"/>
              <w:rPr>
                <w:sz w:val="20"/>
                <w:szCs w:val="20"/>
              </w:rPr>
            </w:pPr>
            <w:r w:rsidRPr="00BB6A95">
              <w:rPr>
                <w:sz w:val="20"/>
                <w:szCs w:val="20"/>
              </w:rPr>
              <w:t>Class 4</w:t>
            </w:r>
          </w:p>
        </w:tc>
        <w:tc>
          <w:tcPr>
            <w:tcW w:w="3960" w:type="dxa"/>
            <w:shd w:val="clear" w:color="auto" w:fill="F1DBDB"/>
            <w:vAlign w:val="center"/>
          </w:tcPr>
          <w:p w14:paraId="3BC02003" w14:textId="022944AB" w:rsidR="00BB6A95" w:rsidRPr="00BB6A95" w:rsidRDefault="00BB6A95" w:rsidP="00F16DB2">
            <w:pPr>
              <w:rPr>
                <w:sz w:val="20"/>
                <w:szCs w:val="20"/>
              </w:rPr>
            </w:pPr>
            <w:r>
              <w:rPr>
                <w:sz w:val="20"/>
                <w:szCs w:val="20"/>
              </w:rPr>
              <w:t>“</w:t>
            </w:r>
            <w:r w:rsidRPr="00BB6A95">
              <w:rPr>
                <w:sz w:val="20"/>
                <w:szCs w:val="20"/>
              </w:rPr>
              <w:t xml:space="preserve">High-powered” </w:t>
            </w:r>
          </w:p>
          <w:p w14:paraId="35A5981C" w14:textId="010150EE" w:rsidR="00BB6A95" w:rsidRPr="00BB6A95" w:rsidRDefault="000E6D15" w:rsidP="00F16DB2">
            <w:pPr>
              <w:rPr>
                <w:sz w:val="20"/>
                <w:szCs w:val="20"/>
              </w:rPr>
            </w:pPr>
            <w:r>
              <w:rPr>
                <w:sz w:val="20"/>
                <w:szCs w:val="20"/>
              </w:rPr>
              <w:t>Average o</w:t>
            </w:r>
            <w:r w:rsidR="00BB6A95" w:rsidRPr="00BB6A95">
              <w:rPr>
                <w:sz w:val="20"/>
                <w:szCs w:val="20"/>
              </w:rPr>
              <w:t xml:space="preserve">utput power &gt; 500 </w:t>
            </w:r>
            <w:proofErr w:type="spellStart"/>
            <w:r w:rsidR="00BB6A95" w:rsidRPr="00BB6A95">
              <w:rPr>
                <w:sz w:val="20"/>
                <w:szCs w:val="20"/>
              </w:rPr>
              <w:t>mW</w:t>
            </w:r>
            <w:proofErr w:type="spellEnd"/>
            <w:r w:rsidR="00BB6A95" w:rsidRPr="00BB6A95">
              <w:rPr>
                <w:sz w:val="20"/>
                <w:szCs w:val="20"/>
              </w:rPr>
              <w:t xml:space="preserve"> </w:t>
            </w:r>
          </w:p>
        </w:tc>
        <w:tc>
          <w:tcPr>
            <w:tcW w:w="2607" w:type="dxa"/>
            <w:shd w:val="clear" w:color="auto" w:fill="F1DBDB"/>
            <w:vAlign w:val="center"/>
          </w:tcPr>
          <w:p w14:paraId="2CC94CEE" w14:textId="40F4F171" w:rsidR="00BB6A95" w:rsidRPr="00BB6A95" w:rsidRDefault="00BB6A95" w:rsidP="00F16DB2">
            <w:pPr>
              <w:rPr>
                <w:sz w:val="20"/>
                <w:szCs w:val="20"/>
              </w:rPr>
            </w:pPr>
            <w:r w:rsidRPr="00BB6A95">
              <w:rPr>
                <w:sz w:val="20"/>
                <w:szCs w:val="20"/>
              </w:rPr>
              <w:t>Severe damage to eye and/or skin likely</w:t>
            </w:r>
          </w:p>
        </w:tc>
        <w:tc>
          <w:tcPr>
            <w:tcW w:w="2698" w:type="dxa"/>
            <w:shd w:val="clear" w:color="auto" w:fill="F1DBDB"/>
            <w:vAlign w:val="center"/>
          </w:tcPr>
          <w:p w14:paraId="4199095F" w14:textId="571C0B55" w:rsidR="00BB6A95" w:rsidRPr="00BB6A95" w:rsidRDefault="00BB6A95" w:rsidP="00F16DB2">
            <w:pPr>
              <w:rPr>
                <w:sz w:val="20"/>
                <w:szCs w:val="20"/>
              </w:rPr>
            </w:pPr>
            <w:r w:rsidRPr="00BB6A95">
              <w:rPr>
                <w:sz w:val="20"/>
                <w:szCs w:val="20"/>
              </w:rPr>
              <w:t>Research laser, laser cutter, laser welder</w:t>
            </w:r>
          </w:p>
        </w:tc>
      </w:tr>
    </w:tbl>
    <w:p w14:paraId="2B0BD549" w14:textId="55EE9529" w:rsidR="00834B78" w:rsidRPr="00834B78" w:rsidRDefault="00834B78" w:rsidP="00834B78">
      <w:pPr>
        <w:pStyle w:val="Heading2"/>
      </w:pPr>
      <w:r w:rsidRPr="00834B78">
        <w:t xml:space="preserve">Class 3B and Class 4 </w:t>
      </w:r>
      <w:r>
        <w:t>L</w:t>
      </w:r>
      <w:r w:rsidRPr="00834B78">
        <w:t xml:space="preserve">asers are </w:t>
      </w:r>
      <w:r>
        <w:t>H</w:t>
      </w:r>
      <w:r w:rsidRPr="00834B78">
        <w:t>azardous</w:t>
      </w:r>
    </w:p>
    <w:p w14:paraId="691355F8" w14:textId="3A9A7F87" w:rsidR="00834B78" w:rsidRPr="00834B78" w:rsidRDefault="00834B78" w:rsidP="00834B78">
      <w:r w:rsidRPr="00834B78">
        <w:t xml:space="preserve">New laser systems should be evaluated by the University Laser Safety Officer (Brian Andersson, </w:t>
      </w:r>
      <w:r>
        <w:t>lso</w:t>
      </w:r>
      <w:r w:rsidRPr="00834B78">
        <w:t xml:space="preserve">@umn.edu).  SOPs are needed </w:t>
      </w:r>
      <w:r>
        <w:t xml:space="preserve">for Class 3B and 4 laser experiments </w:t>
      </w:r>
      <w:r w:rsidRPr="00834B78">
        <w:t xml:space="preserve">to identify appropriate eye protection, signage, and for </w:t>
      </w:r>
      <w:r>
        <w:t>other</w:t>
      </w:r>
      <w:r w:rsidRPr="00834B78">
        <w:t xml:space="preserve"> laser activities, including alignment and cutting.  </w:t>
      </w:r>
    </w:p>
    <w:p w14:paraId="556477FE" w14:textId="2A5675D7" w:rsidR="00834B78" w:rsidRPr="00834B78" w:rsidRDefault="005E4493" w:rsidP="00834B78">
      <w:pPr>
        <w:pStyle w:val="Heading2"/>
      </w:pPr>
      <w:r>
        <w:rPr>
          <w:rFonts w:ascii="Times New Roman" w:hAnsi="Times New Roman" w:cs="Times New Roman"/>
          <w:noProof/>
          <w:kern w:val="0"/>
          <w:sz w:val="24"/>
          <w14:ligatures w14:val="none"/>
        </w:rPr>
        <w:lastRenderedPageBreak/>
        <mc:AlternateContent>
          <mc:Choice Requires="wpg">
            <w:drawing>
              <wp:anchor distT="0" distB="0" distL="114300" distR="114300" simplePos="0" relativeHeight="251661312" behindDoc="0" locked="0" layoutInCell="1" allowOverlap="1" wp14:anchorId="2DFA4A0C" wp14:editId="2EA9A587">
                <wp:simplePos x="0" y="0"/>
                <wp:positionH relativeFrom="column">
                  <wp:posOffset>5457190</wp:posOffset>
                </wp:positionH>
                <wp:positionV relativeFrom="paragraph">
                  <wp:posOffset>171450</wp:posOffset>
                </wp:positionV>
                <wp:extent cx="1621155" cy="1480820"/>
                <wp:effectExtent l="0" t="0" r="0" b="5080"/>
                <wp:wrapSquare wrapText="bothSides"/>
                <wp:docPr id="39832322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1155" cy="1480820"/>
                          <a:chOff x="1122108" y="1068117"/>
                          <a:chExt cx="13643" cy="13775"/>
                        </a:xfrm>
                      </wpg:grpSpPr>
                      <pic:pic xmlns:pic="http://schemas.openxmlformats.org/drawingml/2006/picture">
                        <pic:nvPicPr>
                          <pic:cNvPr id="61789" name="Picture 5" descr="Picture says &quot;The spectroscopist is___.&quot;  There is a line beneath with a marker which can slide between &quot;inside&quot; and &quot;not inside&quot;. Below that says &quot;The laser is___.&quot; Again a line benath which can slide between &quot;on&quot; and &quot;off&quo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122108" y="1068117"/>
                            <a:ext cx="13643" cy="11270"/>
                          </a:xfrm>
                          <a:prstGeom prst="rect">
                            <a:avLst/>
                          </a:prstGeom>
                          <a:noFill/>
                          <a:ln>
                            <a:noFill/>
                          </a:ln>
                          <a:effectLst/>
                          <a:extLst>
                            <a:ext uri="{909E8E84-426E-40DD-AFC4-6F175D3DCCD1}">
                              <a14:hiddenFill xmlns:a14="http://schemas.microsoft.com/office/drawing/2010/main">
                                <a:solidFill>
                                  <a:srgbClr val="7A0019"/>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1086158486" name="Text Box 6"/>
                        <wps:cNvSpPr txBox="1">
                          <a:spLocks noChangeArrowheads="1"/>
                        </wps:cNvSpPr>
                        <wps:spPr bwMode="auto">
                          <a:xfrm>
                            <a:off x="1123070" y="1079387"/>
                            <a:ext cx="11138" cy="25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5F775C3" w14:textId="77777777" w:rsidR="005E4493" w:rsidRDefault="005E4493" w:rsidP="005E4493">
                              <w:pPr>
                                <w:spacing w:after="120"/>
                                <w:rPr>
                                  <w:rFonts w:ascii="Corbel" w:hAnsi="Corbel"/>
                                  <w:sz w:val="20"/>
                                  <w:szCs w:val="20"/>
                                  <w14:ligatures w14:val="none"/>
                                </w:rPr>
                              </w:pPr>
                              <w:r>
                                <w:rPr>
                                  <w:rFonts w:ascii="Corbel" w:hAnsi="Corbel"/>
                                  <w:sz w:val="20"/>
                                  <w:szCs w:val="20"/>
                                  <w14:ligatures w14:val="none"/>
                                </w:rPr>
                                <w:t>Figure 1—Door sign indicating when laser is on or off</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FA4A0C" id="Group 6" o:spid="_x0000_s1027" style="position:absolute;margin-left:429.7pt;margin-top:13.5pt;width:127.65pt;height:116.6pt;z-index:251661312" coordorigin="11221,10681" coordsize="136,1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alt="Picture says &quot;The spectroscopist is___.&quot;  There is a line beneath with a marker which can slide between &quot;inside&quot; and &quot;not inside&quot;. Below that says &quot;The laser is___.&quot; Again a line benath which can slide between &quot;on&quot; and &quot;off&quot;." style="position:absolute;left:11221;top:10681;width:136;height: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" fillcolor="#7a0019" strokecolor="black [0]" strokeweight="2pt">
                  <v:imagedata r:id="rId9" o:title="Picture says &quot;The spectroscopist is___.&quot;  There is a line beneath with a marker which can slide between &quot;inside&quot; and &quot;not inside&quot;. Below that says &quot;The laser is___.&quot; Again a line benath which can slide between &quot;on&quot; and &quot;off&quot;"/>
                  <v:shadow color="black [0]"/>
                </v:shape>
                <v:shape id="Text Box 6" o:spid="_x0000_s1029" type="#_x0000_t202" style="position:absolute;left:11230;top:10793;width:112;height: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" filled="f" stroked="f" strokecolor="black [0]" insetpen="t">
                  <v:textbox inset="2.88pt,2.88pt,2.88pt,2.88pt">
                    <w:txbxContent>
                      <w:p w14:paraId="75F775C3" w14:textId="77777777" w:rsidR="005E4493" w:rsidRDefault="005E4493" w:rsidP="005E4493">
                        <w:pPr>
                          <w:spacing w:after="120"/>
                          <w:rPr>
                            <w:rFonts w:ascii="Corbel" w:hAnsi="Corbel"/>
                            <w:sz w:val="20"/>
                            <w:szCs w:val="20"/>
                            <w14:ligatures w14:val="none"/>
                          </w:rPr>
                        </w:pPr>
                        <w:r>
                          <w:rPr>
                            <w:rFonts w:ascii="Corbel" w:hAnsi="Corbel"/>
                            <w:sz w:val="20"/>
                            <w:szCs w:val="20"/>
                            <w14:ligatures w14:val="none"/>
                          </w:rPr>
                          <w:t>Figure 1—Door sign indicating when laser is on or off</w:t>
                        </w:r>
                      </w:p>
                    </w:txbxContent>
                  </v:textbox>
                </v:shape>
                <w10:wrap type="square"/>
              </v:group>
            </w:pict>
          </mc:Fallback>
        </mc:AlternateContent>
      </w:r>
      <w:r w:rsidR="00834B78" w:rsidRPr="00834B78">
        <w:t xml:space="preserve">Signage </w:t>
      </w:r>
    </w:p>
    <w:p w14:paraId="0A5C2CC2" w14:textId="6403DF07" w:rsidR="00834B78" w:rsidRPr="00834B78" w:rsidRDefault="00834B78" w:rsidP="00834B78">
      <w:r w:rsidRPr="00834B78">
        <w:t>All labs with Class 3B or Class 4 lasers must post appropriate laser signage at entrances. Best practice is to also post additional signs to indicate when the laser is powered up or active (required for Class 4 laser labs), so others entering the area are aware that it is in active use. (Figure</w:t>
      </w:r>
      <w:r w:rsidR="005E4493">
        <w:t xml:space="preserve"> </w:t>
      </w:r>
      <w:r w:rsidRPr="00834B78">
        <w:t>1)</w:t>
      </w:r>
    </w:p>
    <w:p w14:paraId="0D2DCE05" w14:textId="366ED74B" w:rsidR="00834B78" w:rsidRPr="00834B78" w:rsidRDefault="00834B78" w:rsidP="00834B78">
      <w:pPr>
        <w:pStyle w:val="Heading2"/>
      </w:pPr>
      <w:r w:rsidRPr="00834B78">
        <w:t xml:space="preserve">Training </w:t>
      </w:r>
    </w:p>
    <w:p w14:paraId="7F7FCF01" w14:textId="0F5AD2D2" w:rsidR="00834B78" w:rsidRDefault="00834B78" w:rsidP="00834B78">
      <w:pPr>
        <w:pStyle w:val="ListParagraph"/>
        <w:numPr>
          <w:ilvl w:val="0"/>
          <w:numId w:val="2"/>
        </w:numPr>
      </w:pPr>
      <w:r w:rsidRPr="00834B78">
        <w:t xml:space="preserve">Users must complete the </w:t>
      </w:r>
      <w:hyperlink r:id="rId10" w:history="1">
        <w:r w:rsidRPr="005E4493">
          <w:rPr>
            <w:rStyle w:val="Hyperlink"/>
          </w:rPr>
          <w:t>General Laser Safety</w:t>
        </w:r>
        <w:r w:rsidR="005E4493" w:rsidRPr="005E4493">
          <w:rPr>
            <w:rStyle w:val="Hyperlink"/>
          </w:rPr>
          <w:t xml:space="preserve"> (UHS 303)</w:t>
        </w:r>
      </w:hyperlink>
      <w:r w:rsidRPr="00834B78">
        <w:t xml:space="preserve"> online training course available through </w:t>
      </w:r>
      <w:r w:rsidR="005E4493">
        <w:t>HSRM</w:t>
      </w:r>
      <w:r w:rsidRPr="00834B78">
        <w:t xml:space="preserve">.  https://training.umn.edu/courses/10170 </w:t>
      </w:r>
    </w:p>
    <w:p w14:paraId="39A912FC" w14:textId="1130B66E" w:rsidR="00834B78" w:rsidRDefault="00834B78" w:rsidP="00834B78">
      <w:pPr>
        <w:pStyle w:val="ListParagraph"/>
        <w:numPr>
          <w:ilvl w:val="0"/>
          <w:numId w:val="2"/>
        </w:numPr>
      </w:pPr>
      <w:r w:rsidRPr="00834B78">
        <w:rPr>
          <w:b/>
          <w:bCs/>
        </w:rPr>
        <w:t xml:space="preserve">ALL </w:t>
      </w:r>
      <w:r w:rsidRPr="00834B78">
        <w:t>lab personnel must be offered lab-specific laser training at least annually</w:t>
      </w:r>
      <w:r w:rsidR="005E4493">
        <w:t>.</w:t>
      </w:r>
    </w:p>
    <w:p w14:paraId="36B31603" w14:textId="0951733C" w:rsidR="00834B78" w:rsidRPr="00834B78" w:rsidRDefault="00834B78" w:rsidP="00834B78">
      <w:pPr>
        <w:pStyle w:val="ListParagraph"/>
        <w:numPr>
          <w:ilvl w:val="0"/>
          <w:numId w:val="2"/>
        </w:numPr>
      </w:pPr>
      <w:r w:rsidRPr="00834B78">
        <w:t>Non-users should be trained to knock on the door of all laser spaces before entering</w:t>
      </w:r>
      <w:r w:rsidR="005E4493">
        <w:t>.</w:t>
      </w:r>
    </w:p>
    <w:p w14:paraId="7B4FC7D4" w14:textId="34D9D3B2" w:rsidR="00834B78" w:rsidRPr="00834B78" w:rsidRDefault="00834B78" w:rsidP="00834B78">
      <w:pPr>
        <w:pStyle w:val="Heading2"/>
      </w:pPr>
      <w:r w:rsidRPr="00834B78">
        <w:t> Eye Protection</w:t>
      </w:r>
    </w:p>
    <w:p w14:paraId="0B9EACB6" w14:textId="239B203E" w:rsidR="00834B78" w:rsidRDefault="005E4493" w:rsidP="00834B78">
      <w:pPr>
        <w:pStyle w:val="ListParagraph"/>
        <w:numPr>
          <w:ilvl w:val="0"/>
          <w:numId w:val="3"/>
        </w:numPr>
      </w:pPr>
      <w:r>
        <w:rPr>
          <w:rFonts w:ascii="Times New Roman" w:hAnsi="Times New Roman" w:cs="Times New Roman"/>
          <w:noProof/>
          <w:kern w:val="0"/>
          <w:sz w:val="24"/>
          <w14:ligatures w14:val="none"/>
        </w:rPr>
        <mc:AlternateContent>
          <mc:Choice Requires="wpg">
            <w:drawing>
              <wp:anchor distT="0" distB="0" distL="114300" distR="114300" simplePos="0" relativeHeight="251663360" behindDoc="0" locked="0" layoutInCell="1" allowOverlap="1" wp14:anchorId="5FC2425F" wp14:editId="0BD3AD9D">
                <wp:simplePos x="0" y="0"/>
                <wp:positionH relativeFrom="column">
                  <wp:posOffset>5505450</wp:posOffset>
                </wp:positionH>
                <wp:positionV relativeFrom="paragraph">
                  <wp:posOffset>38735</wp:posOffset>
                </wp:positionV>
                <wp:extent cx="1464373" cy="1838309"/>
                <wp:effectExtent l="0" t="0" r="2540" b="0"/>
                <wp:wrapSquare wrapText="bothSides"/>
                <wp:docPr id="418698123"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4373" cy="1838309"/>
                          <a:chOff x="1121251" y="1082656"/>
                          <a:chExt cx="14642" cy="16595"/>
                        </a:xfrm>
                      </wpg:grpSpPr>
                      <pic:pic xmlns:pic="http://schemas.openxmlformats.org/drawingml/2006/picture">
                        <pic:nvPicPr>
                          <pic:cNvPr id="189008009" name="Picture 8" descr="Inscription on laser eyewear says &#10;Argon &amp; Krypton &#10;676.4 nm OD &gt; 1.7&#10;647.1 nm OD&gt; 1.5&#10;514.5 nm OD &gt; 1.0&#10;488 nm OD &gt; 1.6"/>
                          <pic:cNvPicPr>
                            <a:picLocks noChangeAspect="1" noChangeArrowheads="1"/>
                          </pic:cNvPicPr>
                        </pic:nvPicPr>
                        <pic:blipFill>
                          <a:blip r:embed="rId11" cstate="print">
                            <a:extLst>
                              <a:ext uri="{28A0092B-C50C-407E-A947-70E740481C1C}">
                                <a14:useLocalDpi xmlns:a14="http://schemas.microsoft.com/office/drawing/2010/main" val="0"/>
                              </a:ext>
                            </a:extLst>
                          </a:blip>
                          <a:srcRect l="25896" t="39044" r="47911" b="38551"/>
                          <a:stretch>
                            <a:fillRect/>
                          </a:stretch>
                        </pic:blipFill>
                        <pic:spPr bwMode="auto">
                          <a:xfrm rot="5400000">
                            <a:off x="1122153" y="1081754"/>
                            <a:ext cx="12837" cy="14641"/>
                          </a:xfrm>
                          <a:prstGeom prst="rect">
                            <a:avLst/>
                          </a:prstGeom>
                          <a:noFill/>
                          <a:ln>
                            <a:noFill/>
                          </a:ln>
                          <a:effectLst/>
                          <a:extLst>
                            <a:ext uri="{909E8E84-426E-40DD-AFC4-6F175D3DCCD1}">
                              <a14:hiddenFill xmlns:a14="http://schemas.microsoft.com/office/drawing/2010/main">
                                <a:solidFill>
                                  <a:srgbClr val="7A0019"/>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s:wsp>
                        <wps:cNvPr id="88168029" name="Text Box 9"/>
                        <wps:cNvSpPr txBox="1">
                          <a:spLocks noChangeArrowheads="1"/>
                        </wps:cNvSpPr>
                        <wps:spPr bwMode="auto">
                          <a:xfrm>
                            <a:off x="1121252" y="1095493"/>
                            <a:ext cx="14641" cy="375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A79100D" w14:textId="7F380E4D" w:rsidR="005E4493" w:rsidRDefault="005E4493" w:rsidP="005E4493">
                              <w:pPr>
                                <w:spacing w:after="120"/>
                                <w:rPr>
                                  <w:rFonts w:ascii="Corbel" w:hAnsi="Corbel"/>
                                  <w:sz w:val="20"/>
                                  <w:szCs w:val="20"/>
                                  <w14:ligatures w14:val="none"/>
                                </w:rPr>
                              </w:pPr>
                              <w:r>
                                <w:rPr>
                                  <w:rFonts w:ascii="Corbel" w:hAnsi="Corbel"/>
                                  <w:sz w:val="20"/>
                                  <w:szCs w:val="20"/>
                                  <w14:ligatures w14:val="none"/>
                                </w:rPr>
                                <w:t>Figure 2-  eye protection label</w:t>
                              </w:r>
                            </w:p>
                          </w:txbxContent>
                        </wps:txbx>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C2425F" id="Group 7" o:spid="_x0000_s1030" style="position:absolute;left:0;text-align:left;margin-left:433.5pt;margin-top:3.05pt;width:115.3pt;height:144.75pt;z-index:251663360" coordorigin="11212,10826" coordsize="146,1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">
                <v:shape id="Picture 8" o:spid="_x0000_s1031" type="#_x0000_t75" alt="Inscription on laser eyewear says &#10;Argon &amp; Krypton &#10;676.4 nm OD &gt; 1.7&#10;647.1 nm OD&gt; 1.5&#10;514.5 nm OD &gt; 1.0&#10;488 nm OD &gt; 1.6" style="position:absolute;left:11221;top:10817;width:128;height:146;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" fillcolor="#7a0019" strokecolor="black [0]" strokeweight="2pt">
                  <v:imagedata r:id="rId12" o:title="Inscription on laser eyewear says &#10;Argon &amp; Krypton &#10;676.4 nm OD &gt; 1.7&#10;647.1 nm OD&gt; 1.5&#10;514.5 nm OD &gt; 1.0&#10;488 nm OD &gt; 1" croptop="25588f" cropbottom="25265f" cropleft="16971f" cropright="31399f"/>
                  <v:shadow color="black [0]"/>
                </v:shape>
                <v:shape id="Text Box 9" o:spid="_x0000_s1032" type="#_x0000_t202" style="position:absolute;left:11212;top:10954;width:146;height: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" filled="f" stroked="f" strokecolor="black [0]" insetpen="t">
                  <v:textbox inset="2.88pt,2.88pt,2.88pt,2.88pt">
                    <w:txbxContent>
                      <w:p w14:paraId="3A79100D" w14:textId="7F380E4D" w:rsidR="005E4493" w:rsidRDefault="005E4493" w:rsidP="005E4493">
                        <w:pPr>
                          <w:spacing w:after="120"/>
                          <w:rPr>
                            <w:rFonts w:ascii="Corbel" w:hAnsi="Corbel"/>
                            <w:sz w:val="20"/>
                            <w:szCs w:val="20"/>
                            <w14:ligatures w14:val="none"/>
                          </w:rPr>
                        </w:pPr>
                        <w:r>
                          <w:rPr>
                            <w:rFonts w:ascii="Corbel" w:hAnsi="Corbel"/>
                            <w:sz w:val="20"/>
                            <w:szCs w:val="20"/>
                            <w14:ligatures w14:val="none"/>
                          </w:rPr>
                          <w:t>Figure 2-  eye protection label</w:t>
                        </w:r>
                      </w:p>
                    </w:txbxContent>
                  </v:textbox>
                </v:shape>
                <w10:wrap type="square"/>
              </v:group>
            </w:pict>
          </mc:Fallback>
        </mc:AlternateContent>
      </w:r>
      <w:r w:rsidR="00834B78" w:rsidRPr="00834B78">
        <w:t>All laser users must wear eye protection specified by the signage, SOPs, and training specific to the laser you will be using. Do not assume the protection provided by the laser vendor is the proper type. The correct type is determined by the wavelength, viewing conditions, and the power/energy of the laser.</w:t>
      </w:r>
    </w:p>
    <w:p w14:paraId="3FBED7BD" w14:textId="5725DCA0" w:rsidR="00834B78" w:rsidRDefault="00834B78" w:rsidP="00834B78">
      <w:pPr>
        <w:pStyle w:val="ListParagraph"/>
        <w:numPr>
          <w:ilvl w:val="0"/>
          <w:numId w:val="3"/>
        </w:numPr>
      </w:pPr>
      <w:r w:rsidRPr="00834B78">
        <w:t>All eye protection must be labeled with the optical density and wavelength that it protects against</w:t>
      </w:r>
      <w:r w:rsidR="00FE2F55">
        <w:t xml:space="preserve">, as shown in Figure 2 </w:t>
      </w:r>
      <w:r w:rsidR="00FE2F55" w:rsidRPr="00834B78">
        <w:t>(ANSI Z136)</w:t>
      </w:r>
      <w:r w:rsidR="005E4493">
        <w:t>.</w:t>
      </w:r>
    </w:p>
    <w:p w14:paraId="52E35523" w14:textId="464432FE" w:rsidR="00834B78" w:rsidRPr="00834B78" w:rsidRDefault="00834B78" w:rsidP="00834B78">
      <w:pPr>
        <w:pStyle w:val="ListParagraph"/>
        <w:numPr>
          <w:ilvl w:val="0"/>
          <w:numId w:val="3"/>
        </w:numPr>
      </w:pPr>
      <w:r w:rsidRPr="00834B78">
        <w:t xml:space="preserve">Note- Different lasers may need different types of eyewear. Even the same laser can require different types of glasses, if it operates at more than one wavelength. You may not be able to use the same glasses you used with another laser, or in another lab. </w:t>
      </w:r>
    </w:p>
    <w:p w14:paraId="76460E4E" w14:textId="102E1A9C" w:rsidR="00834B78" w:rsidRPr="00834B78" w:rsidRDefault="00834B78" w:rsidP="00834B78">
      <w:pPr>
        <w:pStyle w:val="Heading2"/>
      </w:pPr>
      <w:r w:rsidRPr="00834B78">
        <w:t>Work Area</w:t>
      </w:r>
    </w:p>
    <w:p w14:paraId="781BEC64" w14:textId="69698EFD" w:rsidR="00834B78" w:rsidRDefault="00834B78" w:rsidP="00834B78">
      <w:pPr>
        <w:pStyle w:val="ListParagraph"/>
        <w:numPr>
          <w:ilvl w:val="0"/>
          <w:numId w:val="4"/>
        </w:numPr>
      </w:pPr>
      <w:r w:rsidRPr="00834B78">
        <w:t>Remove all reflective materials. Check yourself for any rings, watches, earrings, or other shiny/reflective jewelry</w:t>
      </w:r>
      <w:r w:rsidR="005E4493">
        <w:t>.</w:t>
      </w:r>
      <w:r w:rsidRPr="00834B78">
        <w:t xml:space="preserve"> Check the optical table itself for laminated paper, metal parts, glassware, goggles, or tools. </w:t>
      </w:r>
    </w:p>
    <w:p w14:paraId="4B981DFE" w14:textId="77777777" w:rsidR="005E4493" w:rsidRDefault="00834B78" w:rsidP="00834B78">
      <w:pPr>
        <w:pStyle w:val="ListParagraph"/>
        <w:numPr>
          <w:ilvl w:val="0"/>
          <w:numId w:val="4"/>
        </w:numPr>
      </w:pPr>
      <w:r w:rsidRPr="00834B78">
        <w:t>Remove combustible materials, like paper and cardboard, that could be ignited by the laser.</w:t>
      </w:r>
    </w:p>
    <w:p w14:paraId="0AE019CA" w14:textId="7E241917" w:rsidR="005E4493" w:rsidRDefault="00834B78" w:rsidP="00834B78">
      <w:pPr>
        <w:pStyle w:val="ListParagraph"/>
        <w:numPr>
          <w:ilvl w:val="0"/>
          <w:numId w:val="4"/>
        </w:numPr>
      </w:pPr>
      <w:r w:rsidRPr="00834B78">
        <w:t>Check that all controls are working properly. This includes any safety interlocks, beam enclosures/covers, beam stops, and other safety mechanisms.</w:t>
      </w:r>
    </w:p>
    <w:p w14:paraId="1F5BD37D" w14:textId="1F699233" w:rsidR="005E4493" w:rsidRDefault="00834B78" w:rsidP="00834B78">
      <w:pPr>
        <w:pStyle w:val="ListParagraph"/>
        <w:numPr>
          <w:ilvl w:val="0"/>
          <w:numId w:val="4"/>
        </w:numPr>
      </w:pPr>
      <w:r w:rsidRPr="00834B78">
        <w:t xml:space="preserve">The laser beam should be positioned below eye level for people who are standing or </w:t>
      </w:r>
      <w:r w:rsidR="005E4493" w:rsidRPr="00834B78">
        <w:t>sitting</w:t>
      </w:r>
      <w:r w:rsidRPr="00834B78">
        <w:t xml:space="preserve">. </w:t>
      </w:r>
    </w:p>
    <w:p w14:paraId="342564A5" w14:textId="5FF4174F" w:rsidR="00834B78" w:rsidRPr="00834B78" w:rsidRDefault="00834B78" w:rsidP="00834B78">
      <w:pPr>
        <w:pStyle w:val="ListParagraph"/>
        <w:numPr>
          <w:ilvl w:val="0"/>
          <w:numId w:val="4"/>
        </w:numPr>
      </w:pPr>
      <w:r w:rsidRPr="00834B78">
        <w:t>All elements on the optical table must be secured. If the table is bumped, or something is dropped on it, the beam may become misdirected potentially causing harm.</w:t>
      </w:r>
    </w:p>
    <w:p w14:paraId="1864CB1D" w14:textId="5D22A980" w:rsidR="005E4493" w:rsidRPr="005E4493" w:rsidRDefault="005E4493" w:rsidP="005E4493">
      <w:pPr>
        <w:pStyle w:val="Heading2"/>
        <w:rPr>
          <w:rFonts w:eastAsiaTheme="minorHAnsi"/>
        </w:rPr>
      </w:pPr>
      <w:r w:rsidRPr="005E4493">
        <w:rPr>
          <w:rFonts w:eastAsiaTheme="minorHAnsi"/>
        </w:rPr>
        <w:t>Using Lasers</w:t>
      </w:r>
    </w:p>
    <w:p w14:paraId="64066AD4" w14:textId="52DCEBA6" w:rsidR="005E4493" w:rsidRDefault="005E4493" w:rsidP="005E4493">
      <w:pPr>
        <w:pStyle w:val="ListParagraph"/>
        <w:numPr>
          <w:ilvl w:val="0"/>
          <w:numId w:val="5"/>
        </w:numPr>
      </w:pPr>
      <w:r w:rsidRPr="005E4493">
        <w:t>Always check your eye protection is the correct optical density for the laser wavelength you are using. Do not rely on the color of the lens.</w:t>
      </w:r>
    </w:p>
    <w:p w14:paraId="016A3CD7" w14:textId="2A1E35E5" w:rsidR="005E4493" w:rsidRPr="005E4493" w:rsidRDefault="005E4493" w:rsidP="005E4493">
      <w:pPr>
        <w:pStyle w:val="ListParagraph"/>
        <w:numPr>
          <w:ilvl w:val="0"/>
          <w:numId w:val="5"/>
        </w:numPr>
      </w:pPr>
      <w:r w:rsidRPr="005E4493">
        <w:t>Move carefully when adjusting any part of the laser setup during work to avoid misalignment.</w:t>
      </w:r>
    </w:p>
    <w:p w14:paraId="63ACAA64" w14:textId="63E69E16" w:rsidR="005E4493" w:rsidRPr="005E4493" w:rsidRDefault="005E4493" w:rsidP="005E4493">
      <w:r w:rsidRPr="005E4493">
        <w:t> </w:t>
      </w:r>
    </w:p>
    <w:p w14:paraId="42519013" w14:textId="64F39149" w:rsidR="000E7B16" w:rsidRDefault="000E7B16" w:rsidP="000E7B16"/>
    <w:sectPr w:rsidR="000E7B16" w:rsidSect="00B2606B">
      <w:footerReference w:type="default" r:id="rId13"/>
      <w:headerReference w:type="first" r:id="rId14"/>
      <w:footerReference w:type="first" r:id="rId15"/>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42A36" w14:textId="77777777" w:rsidR="00AB1F37" w:rsidRDefault="00AB1F37" w:rsidP="00B2606B">
      <w:pPr>
        <w:spacing w:after="0" w:line="240" w:lineRule="auto"/>
      </w:pPr>
      <w:r>
        <w:separator/>
      </w:r>
    </w:p>
  </w:endnote>
  <w:endnote w:type="continuationSeparator" w:id="0">
    <w:p w14:paraId="27D007A5" w14:textId="77777777" w:rsidR="00AB1F37" w:rsidRDefault="00AB1F37" w:rsidP="00B26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Neutraface Text Book">
    <w:altName w:val="Calibri"/>
    <w:panose1 w:val="00000000000000000000"/>
    <w:charset w:val="00"/>
    <w:family w:val="modern"/>
    <w:notTrueType/>
    <w:pitch w:val="variable"/>
    <w:sig w:usb0="800000AF" w:usb1="5000204A" w:usb2="00000000" w:usb3="00000000" w:csb0="0000009B" w:csb1="00000000"/>
  </w:font>
  <w:font w:name="Neutraface Text Demi">
    <w:altName w:val="Calibri"/>
    <w:panose1 w:val="00000000000000000000"/>
    <w:charset w:val="00"/>
    <w:family w:val="modern"/>
    <w:notTrueType/>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2F88A"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30B14" w14:textId="77777777" w:rsidR="00B2606B" w:rsidRPr="00B2606B" w:rsidRDefault="00B2606B" w:rsidP="00B2606B">
    <w:pPr>
      <w:pStyle w:val="Footer"/>
      <w:jc w:val="center"/>
      <w:rPr>
        <w:rFonts w:ascii="Neutraface Text Book" w:hAnsi="Neutraface Text Book"/>
        <w:sz w:val="20"/>
        <w:szCs w:val="20"/>
      </w:rPr>
    </w:pPr>
    <w:r w:rsidRPr="00A623F8">
      <w:rPr>
        <w:rFonts w:ascii="Neutraface Text Book" w:hAnsi="Neutraface Text Book"/>
        <w:sz w:val="20"/>
        <w:szCs w:val="20"/>
      </w:rPr>
      <w:t xml:space="preserve">hsrm.umn.edu | </w:t>
    </w:r>
    <w:r w:rsidRPr="00A623F8">
      <w:rPr>
        <w:rFonts w:ascii="Neutraface Text Book" w:hAnsi="Neutraface Text Book"/>
        <w:color w:val="7A0019"/>
        <w:sz w:val="20"/>
        <w:szCs w:val="20"/>
      </w:rPr>
      <w:t xml:space="preserve">612.626.6002 </w:t>
    </w:r>
    <w:r w:rsidRPr="00A623F8">
      <w:rPr>
        <w:rFonts w:ascii="Neutraface Text Book" w:hAnsi="Neutraface Text Book"/>
        <w:sz w:val="20"/>
        <w:szCs w:val="20"/>
      </w:rPr>
      <w:t>| hsrm@umn.edu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7F0A7" w14:textId="77777777" w:rsidR="00AB1F37" w:rsidRDefault="00AB1F37" w:rsidP="00B2606B">
      <w:pPr>
        <w:spacing w:after="0" w:line="240" w:lineRule="auto"/>
      </w:pPr>
      <w:r>
        <w:separator/>
      </w:r>
    </w:p>
  </w:footnote>
  <w:footnote w:type="continuationSeparator" w:id="0">
    <w:p w14:paraId="65FB2838" w14:textId="77777777" w:rsidR="00AB1F37" w:rsidRDefault="00AB1F37" w:rsidP="00B26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4B34C" w14:textId="77777777" w:rsidR="00B2606B" w:rsidRDefault="00B2606B">
    <w:pPr>
      <w:pStyle w:val="Header"/>
    </w:pPr>
    <w:r>
      <w:rPr>
        <w:noProof/>
      </w:rPr>
      <mc:AlternateContent>
        <mc:Choice Requires="wpg">
          <w:drawing>
            <wp:anchor distT="0" distB="0" distL="114300" distR="114300" simplePos="0" relativeHeight="251659264" behindDoc="0" locked="0" layoutInCell="1" allowOverlap="1" wp14:anchorId="6A60B239" wp14:editId="4D17242D">
              <wp:simplePos x="0" y="0"/>
              <wp:positionH relativeFrom="column">
                <wp:posOffset>-460375</wp:posOffset>
              </wp:positionH>
              <wp:positionV relativeFrom="paragraph">
                <wp:posOffset>-461010</wp:posOffset>
              </wp:positionV>
              <wp:extent cx="7776845" cy="829733"/>
              <wp:effectExtent l="0" t="0" r="0" b="8890"/>
              <wp:wrapNone/>
              <wp:docPr id="191878133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76845" cy="829733"/>
                        <a:chOff x="0" y="0"/>
                        <a:chExt cx="7776845" cy="829733"/>
                      </a:xfrm>
                    </wpg:grpSpPr>
                    <wps:wsp>
                      <wps:cNvPr id="374660961" name="Text Box 2"/>
                      <wps:cNvSpPr txBox="1"/>
                      <wps:spPr>
                        <a:xfrm>
                          <a:off x="0" y="0"/>
                          <a:ext cx="7776845" cy="829733"/>
                        </a:xfrm>
                        <a:prstGeom prst="rect">
                          <a:avLst/>
                        </a:prstGeom>
                        <a:solidFill>
                          <a:srgbClr val="7A0019"/>
                        </a:solidFill>
                        <a:ln w="6350">
                          <a:noFill/>
                        </a:ln>
                      </wps:spPr>
                      <wps:txbx>
                        <w:txbxContent>
                          <w:p w14:paraId="1EBB0369" w14:textId="77777777" w:rsidR="00B2606B" w:rsidRPr="00AF4BA7" w:rsidRDefault="00B2606B" w:rsidP="00B2606B">
                            <w:pPr>
                              <w:spacing w:before="360"/>
                              <w:ind w:left="432"/>
                              <w:rPr>
                                <w:sz w:val="72"/>
                                <w:szCs w:val="72"/>
                              </w:rPr>
                            </w:pPr>
                            <w:r w:rsidRPr="00AF4BA7">
                              <w:rPr>
                                <w:sz w:val="22"/>
                                <w:szCs w:val="2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2622397" name="Picture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5255812" y="286247"/>
                          <a:ext cx="2039620" cy="454025"/>
                        </a:xfrm>
                        <a:prstGeom prst="rect">
                          <a:avLst/>
                        </a:prstGeom>
                      </pic:spPr>
                    </pic:pic>
                    <wps:wsp>
                      <wps:cNvPr id="248321821" name="Text Box 1"/>
                      <wps:cNvSpPr txBox="1"/>
                      <wps:spPr>
                        <a:xfrm>
                          <a:off x="365760" y="270344"/>
                          <a:ext cx="4178300" cy="482600"/>
                        </a:xfrm>
                        <a:prstGeom prst="rect">
                          <a:avLst/>
                        </a:prstGeom>
                        <a:noFill/>
                        <a:ln w="6350">
                          <a:noFill/>
                        </a:ln>
                      </wps:spPr>
                      <wps:txbx>
                        <w:txbxContent>
                          <w:p w14:paraId="1D0D8748" w14:textId="77777777" w:rsidR="00B2606B" w:rsidRPr="00135CC6" w:rsidRDefault="00B2606B" w:rsidP="00B2606B">
                            <w:pPr>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A60B239" id="Group 4" o:spid="_x0000_s1033" alt="&quot;&quot;" style="position:absolute;margin-left:-36.25pt;margin-top:-36.3pt;width:612.35pt;height:65.35pt;z-index:251659264" coordsize="77768,8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">
              <v:shapetype id="_x0000_t202" coordsize="21600,21600" o:spt="202" path="m,l,21600r21600,l21600,xe">
                <v:stroke joinstyle="miter"/>
                <v:path gradientshapeok="t" o:connecttype="rect"/>
              </v:shapetype>
              <v:shape id="Text Box 2" o:spid="_x0000_s1034" type="#_x0000_t202" style="position:absolute;width:77768;height:8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" fillcolor="#7a0019" stroked="f" strokeweight=".5pt">
                <v:textbox>
                  <w:txbxContent>
                    <w:p w14:paraId="1EBB0369" w14:textId="77777777" w:rsidR="00B2606B" w:rsidRPr="00AF4BA7" w:rsidRDefault="00B2606B" w:rsidP="00B2606B">
                      <w:pPr>
                        <w:spacing w:before="360"/>
                        <w:ind w:left="432"/>
                        <w:rPr>
                          <w:sz w:val="72"/>
                          <w:szCs w:val="72"/>
                        </w:rPr>
                      </w:pPr>
                      <w:r w:rsidRPr="00AF4BA7">
                        <w:rPr>
                          <w:sz w:val="22"/>
                          <w:szCs w:val="22"/>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5" type="#_x0000_t75" style="position:absolute;left:52558;top:2862;width:20396;height:4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">
                <v:imagedata r:id="rId2" o:title=""/>
              </v:shape>
              <v:shape id="_x0000_s1036" type="#_x0000_t202" style="position:absolute;left:3657;top:2703;width:41783;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" filled="f" stroked="f" strokeweight=".5pt">
                <v:textbox>
                  <w:txbxContent>
                    <w:p w14:paraId="1D0D8748" w14:textId="77777777" w:rsidR="00B2606B" w:rsidRPr="00135CC6" w:rsidRDefault="00B2606B" w:rsidP="00B2606B">
                      <w:pPr>
                        <w:rPr>
                          <w:rFonts w:ascii="Neutraface Text Demi" w:hAnsi="Neutraface Text Demi"/>
                          <w:color w:val="FFFFFF" w:themeColor="background1"/>
                          <w:sz w:val="56"/>
                          <w:szCs w:val="56"/>
                        </w:rPr>
                      </w:pPr>
                      <w:r w:rsidRPr="00135CC6">
                        <w:rPr>
                          <w:rFonts w:ascii="Neutraface Text Demi" w:hAnsi="Neutraface Text Demi"/>
                          <w:color w:val="FFFFFF" w:themeColor="background1"/>
                          <w:sz w:val="56"/>
                          <w:szCs w:val="56"/>
                        </w:rPr>
                        <w:t>FACT SHEET</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126F6"/>
    <w:multiLevelType w:val="hybridMultilevel"/>
    <w:tmpl w:val="D86EB0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51C402B"/>
    <w:multiLevelType w:val="hybridMultilevel"/>
    <w:tmpl w:val="F1E481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A311865"/>
    <w:multiLevelType w:val="hybridMultilevel"/>
    <w:tmpl w:val="79EE151A"/>
    <w:lvl w:ilvl="0" w:tplc="F954A93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B03F71"/>
    <w:multiLevelType w:val="hybridMultilevel"/>
    <w:tmpl w:val="322C4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C245EAB"/>
    <w:multiLevelType w:val="hybridMultilevel"/>
    <w:tmpl w:val="397C97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27774946">
    <w:abstractNumId w:val="2"/>
  </w:num>
  <w:num w:numId="2" w16cid:durableId="671639761">
    <w:abstractNumId w:val="4"/>
  </w:num>
  <w:num w:numId="3" w16cid:durableId="447970219">
    <w:abstractNumId w:val="0"/>
  </w:num>
  <w:num w:numId="4" w16cid:durableId="1493788966">
    <w:abstractNumId w:val="1"/>
  </w:num>
  <w:num w:numId="5" w16cid:durableId="16641593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057"/>
    <w:rsid w:val="000E6D15"/>
    <w:rsid w:val="000E7B16"/>
    <w:rsid w:val="001A7D7E"/>
    <w:rsid w:val="00255AFF"/>
    <w:rsid w:val="002F08D3"/>
    <w:rsid w:val="0054586B"/>
    <w:rsid w:val="00571DAE"/>
    <w:rsid w:val="00592A80"/>
    <w:rsid w:val="005E4493"/>
    <w:rsid w:val="00604204"/>
    <w:rsid w:val="006A16EA"/>
    <w:rsid w:val="006A1785"/>
    <w:rsid w:val="006F4F70"/>
    <w:rsid w:val="00704FB0"/>
    <w:rsid w:val="00747D1C"/>
    <w:rsid w:val="00834B78"/>
    <w:rsid w:val="00990D27"/>
    <w:rsid w:val="00A9689A"/>
    <w:rsid w:val="00AB1F37"/>
    <w:rsid w:val="00B2606B"/>
    <w:rsid w:val="00B41AB4"/>
    <w:rsid w:val="00B80CD5"/>
    <w:rsid w:val="00BB6A95"/>
    <w:rsid w:val="00DD4057"/>
    <w:rsid w:val="00EA7BAD"/>
    <w:rsid w:val="00F16DB2"/>
    <w:rsid w:val="00F851EA"/>
    <w:rsid w:val="00F86272"/>
    <w:rsid w:val="00FE2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F9EB7C"/>
  <w15:chartTrackingRefBased/>
  <w15:docId w15:val="{4E3B2F15-9953-46BC-A78A-C464490C9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06B"/>
    <w:rPr>
      <w:rFonts w:ascii="Open Sans" w:hAnsi="Open Sans"/>
      <w:sz w:val="21"/>
    </w:rPr>
  </w:style>
  <w:style w:type="paragraph" w:styleId="Heading1">
    <w:name w:val="heading 1"/>
    <w:basedOn w:val="Normal"/>
    <w:next w:val="Normal"/>
    <w:link w:val="Heading1Char"/>
    <w:uiPriority w:val="9"/>
    <w:qFormat/>
    <w:rsid w:val="006A1785"/>
    <w:pPr>
      <w:keepNext/>
      <w:keepLines/>
      <w:spacing w:before="360" w:after="80"/>
      <w:outlineLvl w:val="0"/>
    </w:pPr>
    <w:rPr>
      <w:rFonts w:eastAsiaTheme="majorEastAsia" w:cs="Open Sans"/>
      <w:b/>
      <w:bCs/>
      <w:sz w:val="48"/>
      <w:szCs w:val="40"/>
    </w:rPr>
  </w:style>
  <w:style w:type="paragraph" w:styleId="Heading2">
    <w:name w:val="heading 2"/>
    <w:basedOn w:val="Normal"/>
    <w:next w:val="Normal"/>
    <w:link w:val="Heading2Char"/>
    <w:uiPriority w:val="9"/>
    <w:unhideWhenUsed/>
    <w:qFormat/>
    <w:rsid w:val="006A1785"/>
    <w:pPr>
      <w:keepNext/>
      <w:keepLines/>
      <w:spacing w:before="160" w:after="80"/>
      <w:outlineLvl w:val="1"/>
    </w:pPr>
    <w:rPr>
      <w:rFonts w:eastAsiaTheme="majorEastAsia" w:cs="Open Sans"/>
      <w:b/>
      <w:bCs/>
      <w:color w:val="7A0019"/>
      <w:sz w:val="32"/>
      <w:szCs w:val="32"/>
    </w:rPr>
  </w:style>
  <w:style w:type="paragraph" w:styleId="Heading3">
    <w:name w:val="heading 3"/>
    <w:basedOn w:val="Normal"/>
    <w:next w:val="Normal"/>
    <w:link w:val="Heading3Char"/>
    <w:uiPriority w:val="9"/>
    <w:unhideWhenUsed/>
    <w:qFormat/>
    <w:rsid w:val="006A1785"/>
    <w:pPr>
      <w:keepNext/>
      <w:keepLines/>
      <w:spacing w:before="160" w:after="80"/>
      <w:outlineLvl w:val="2"/>
    </w:pPr>
    <w:rPr>
      <w:rFonts w:ascii="Open Sans SemiBold" w:eastAsiaTheme="majorEastAsia" w:hAnsi="Open Sans SemiBold" w:cs="Open Sans SemiBold"/>
      <w:color w:val="7A0019"/>
      <w:sz w:val="26"/>
      <w:szCs w:val="28"/>
    </w:rPr>
  </w:style>
  <w:style w:type="paragraph" w:styleId="Heading4">
    <w:name w:val="heading 4"/>
    <w:basedOn w:val="Normal"/>
    <w:next w:val="Normal"/>
    <w:link w:val="Heading4Char"/>
    <w:uiPriority w:val="9"/>
    <w:semiHidden/>
    <w:unhideWhenUsed/>
    <w:rsid w:val="00B41A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A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A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A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A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A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1785"/>
    <w:rPr>
      <w:rFonts w:ascii="Open Sans" w:eastAsiaTheme="majorEastAsia" w:hAnsi="Open Sans" w:cs="Open Sans"/>
      <w:b/>
      <w:bCs/>
      <w:sz w:val="48"/>
      <w:szCs w:val="40"/>
    </w:rPr>
  </w:style>
  <w:style w:type="character" w:customStyle="1" w:styleId="Heading2Char">
    <w:name w:val="Heading 2 Char"/>
    <w:basedOn w:val="DefaultParagraphFont"/>
    <w:link w:val="Heading2"/>
    <w:uiPriority w:val="9"/>
    <w:rsid w:val="006A1785"/>
    <w:rPr>
      <w:rFonts w:ascii="Open Sans" w:eastAsiaTheme="majorEastAsia" w:hAnsi="Open Sans" w:cs="Open Sans"/>
      <w:b/>
      <w:bCs/>
      <w:color w:val="7A0019"/>
      <w:sz w:val="32"/>
      <w:szCs w:val="32"/>
    </w:rPr>
  </w:style>
  <w:style w:type="character" w:customStyle="1" w:styleId="Heading3Char">
    <w:name w:val="Heading 3 Char"/>
    <w:basedOn w:val="DefaultParagraphFont"/>
    <w:link w:val="Heading3"/>
    <w:uiPriority w:val="9"/>
    <w:rsid w:val="006A1785"/>
    <w:rPr>
      <w:rFonts w:ascii="Open Sans SemiBold" w:eastAsiaTheme="majorEastAsia" w:hAnsi="Open Sans SemiBold" w:cs="Open Sans SemiBold"/>
      <w:color w:val="7A0019"/>
      <w:sz w:val="26"/>
      <w:szCs w:val="28"/>
    </w:rPr>
  </w:style>
  <w:style w:type="character" w:customStyle="1" w:styleId="Heading4Char">
    <w:name w:val="Heading 4 Char"/>
    <w:basedOn w:val="DefaultParagraphFont"/>
    <w:link w:val="Heading4"/>
    <w:uiPriority w:val="9"/>
    <w:semiHidden/>
    <w:rsid w:val="00B41A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A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A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A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A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AB4"/>
    <w:rPr>
      <w:rFonts w:eastAsiaTheme="majorEastAsia" w:cstheme="majorBidi"/>
      <w:color w:val="272727" w:themeColor="text1" w:themeTint="D8"/>
    </w:rPr>
  </w:style>
  <w:style w:type="paragraph" w:styleId="Title">
    <w:name w:val="Title"/>
    <w:basedOn w:val="Normal"/>
    <w:next w:val="Normal"/>
    <w:link w:val="TitleChar"/>
    <w:uiPriority w:val="10"/>
    <w:rsid w:val="00B41A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A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B41A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A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B41AB4"/>
    <w:pPr>
      <w:spacing w:before="160"/>
      <w:jc w:val="center"/>
    </w:pPr>
    <w:rPr>
      <w:i/>
      <w:iCs/>
      <w:color w:val="404040" w:themeColor="text1" w:themeTint="BF"/>
    </w:rPr>
  </w:style>
  <w:style w:type="character" w:customStyle="1" w:styleId="QuoteChar">
    <w:name w:val="Quote Char"/>
    <w:basedOn w:val="DefaultParagraphFont"/>
    <w:link w:val="Quote"/>
    <w:uiPriority w:val="29"/>
    <w:rsid w:val="00B41AB4"/>
    <w:rPr>
      <w:i/>
      <w:iCs/>
      <w:color w:val="404040" w:themeColor="text1" w:themeTint="BF"/>
    </w:rPr>
  </w:style>
  <w:style w:type="paragraph" w:styleId="ListParagraph">
    <w:name w:val="List Paragraph"/>
    <w:basedOn w:val="Normal"/>
    <w:uiPriority w:val="34"/>
    <w:qFormat/>
    <w:rsid w:val="00B2606B"/>
    <w:pPr>
      <w:numPr>
        <w:numId w:val="1"/>
      </w:numPr>
      <w:contextualSpacing/>
    </w:pPr>
  </w:style>
  <w:style w:type="character" w:styleId="IntenseEmphasis">
    <w:name w:val="Intense Emphasis"/>
    <w:basedOn w:val="DefaultParagraphFont"/>
    <w:uiPriority w:val="21"/>
    <w:rsid w:val="00B41AB4"/>
    <w:rPr>
      <w:i/>
      <w:iCs/>
      <w:color w:val="0F4761" w:themeColor="accent1" w:themeShade="BF"/>
    </w:rPr>
  </w:style>
  <w:style w:type="paragraph" w:styleId="IntenseQuote">
    <w:name w:val="Intense Quote"/>
    <w:basedOn w:val="Normal"/>
    <w:next w:val="Normal"/>
    <w:link w:val="IntenseQuoteChar"/>
    <w:uiPriority w:val="30"/>
    <w:rsid w:val="00B41A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AB4"/>
    <w:rPr>
      <w:i/>
      <w:iCs/>
      <w:color w:val="0F4761" w:themeColor="accent1" w:themeShade="BF"/>
    </w:rPr>
  </w:style>
  <w:style w:type="character" w:styleId="IntenseReference">
    <w:name w:val="Intense Reference"/>
    <w:basedOn w:val="DefaultParagraphFont"/>
    <w:uiPriority w:val="32"/>
    <w:rsid w:val="00B41AB4"/>
    <w:rPr>
      <w:b/>
      <w:bCs/>
      <w:smallCaps/>
      <w:color w:val="0F4761" w:themeColor="accent1" w:themeShade="BF"/>
      <w:spacing w:val="5"/>
    </w:rPr>
  </w:style>
  <w:style w:type="paragraph" w:styleId="Header">
    <w:name w:val="header"/>
    <w:basedOn w:val="Normal"/>
    <w:link w:val="HeaderChar"/>
    <w:uiPriority w:val="99"/>
    <w:unhideWhenUsed/>
    <w:rsid w:val="00B26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06B"/>
  </w:style>
  <w:style w:type="paragraph" w:styleId="Footer">
    <w:name w:val="footer"/>
    <w:basedOn w:val="Normal"/>
    <w:link w:val="FooterChar"/>
    <w:uiPriority w:val="99"/>
    <w:unhideWhenUsed/>
    <w:rsid w:val="00B26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06B"/>
  </w:style>
  <w:style w:type="paragraph" w:customStyle="1" w:styleId="Style1">
    <w:name w:val="Style1"/>
    <w:basedOn w:val="Normal"/>
    <w:link w:val="Style1Char"/>
    <w:rsid w:val="00B2606B"/>
  </w:style>
  <w:style w:type="character" w:customStyle="1" w:styleId="Style1Char">
    <w:name w:val="Style1 Char"/>
    <w:basedOn w:val="DefaultParagraphFont"/>
    <w:link w:val="Style1"/>
    <w:rsid w:val="00B2606B"/>
    <w:rPr>
      <w:rFonts w:ascii="Open Sans" w:hAnsi="Open Sans"/>
      <w:sz w:val="21"/>
    </w:rPr>
  </w:style>
  <w:style w:type="paragraph" w:customStyle="1" w:styleId="Revised">
    <w:name w:val="Revised"/>
    <w:basedOn w:val="Heading3"/>
    <w:qFormat/>
    <w:rsid w:val="006A1785"/>
    <w:pPr>
      <w:spacing w:before="0"/>
    </w:pPr>
    <w:rPr>
      <w:i/>
      <w:color w:val="7F7F7F" w:themeColor="text1" w:themeTint="80"/>
      <w:sz w:val="18"/>
    </w:rPr>
  </w:style>
  <w:style w:type="table" w:styleId="TableGrid">
    <w:name w:val="Table Grid"/>
    <w:basedOn w:val="TableNormal"/>
    <w:uiPriority w:val="39"/>
    <w:rsid w:val="00BB6A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4493"/>
    <w:rPr>
      <w:color w:val="467886" w:themeColor="hyperlink"/>
      <w:u w:val="single"/>
    </w:rPr>
  </w:style>
  <w:style w:type="character" w:styleId="UnresolvedMention">
    <w:name w:val="Unresolved Mention"/>
    <w:basedOn w:val="DefaultParagraphFont"/>
    <w:uiPriority w:val="99"/>
    <w:semiHidden/>
    <w:unhideWhenUsed/>
    <w:rsid w:val="005E44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training.umn.edu/courses/10170"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va\Documents\Custom%20Office%20Templates\HSRM_Fact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9EE7E8-0E74-428E-B5D8-00AD2BA90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HSRM_FactSheet</Template>
  <TotalTime>182</TotalTime>
  <Pages>2</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Salvatore</dc:creator>
  <cp:keywords/>
  <dc:description/>
  <cp:lastModifiedBy>Brian J Andersson</cp:lastModifiedBy>
  <cp:revision>8</cp:revision>
  <dcterms:created xsi:type="dcterms:W3CDTF">2026-02-16T17:15:00Z</dcterms:created>
  <dcterms:modified xsi:type="dcterms:W3CDTF">2026-04-15T13:51:00Z</dcterms:modified>
</cp:coreProperties>
</file>