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9CA3D" w14:textId="4AB57D2C" w:rsidR="000E7B16" w:rsidRDefault="006A1785" w:rsidP="00785E1F">
      <w:pPr>
        <w:pStyle w:val="Heading1"/>
        <w:jc w:val="center"/>
      </w:pPr>
      <w:r>
        <w:rPr>
          <w:noProof/>
        </w:rPr>
        <mc:AlternateContent>
          <mc:Choice Requires="wps">
            <w:drawing>
              <wp:anchor distT="0" distB="0" distL="114300" distR="114300" simplePos="0" relativeHeight="251659264" behindDoc="0" locked="1" layoutInCell="1" allowOverlap="1" wp14:anchorId="183489C5" wp14:editId="54BA0436">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10787C0B" w14:textId="77777777" w:rsidR="006A1785" w:rsidRDefault="006A1785" w:rsidP="006A1785">
                            <w:pPr>
                              <w:pStyle w:val="Revised"/>
                            </w:pPr>
                            <w:r>
                              <w:t xml:space="preserve">Revised: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left:0;text-align:left;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10787C0B" w14:textId="77777777" w:rsidR="006A1785" w:rsidRDefault="006A1785" w:rsidP="006A1785">
                      <w:pPr>
                        <w:pStyle w:val="Revised"/>
                      </w:pPr>
                      <w:r>
                        <w:t xml:space="preserve">Revised: </w:t>
                      </w:r>
                    </w:p>
                  </w:txbxContent>
                </v:textbox>
                <w10:wrap anchory="page"/>
                <w10:anchorlock/>
              </v:shape>
            </w:pict>
          </mc:Fallback>
        </mc:AlternateContent>
      </w:r>
      <w:r w:rsidR="003163B5">
        <w:t>Laser Lab Standard Operating Procedure</w:t>
      </w:r>
    </w:p>
    <w:p w14:paraId="254CA88C" w14:textId="77777777" w:rsidR="003163B5" w:rsidRDefault="003163B5" w:rsidP="003163B5">
      <w:r>
        <w:t>As with any experimental procedure or other hazard, an SOP should be developed when introducing a new laser or laser system to the lab, or when significantly modifying an existing procedure or configuration. This section will detail the information that should be included in your lab’s laser SOP(s) (see below for a sample SOP).</w:t>
      </w:r>
    </w:p>
    <w:p w14:paraId="30B503A8" w14:textId="6F62816E" w:rsidR="003163B5" w:rsidRDefault="003163B5" w:rsidP="003163B5">
      <w:pPr>
        <w:pStyle w:val="Heading2"/>
      </w:pPr>
      <w:r>
        <w:t>Introduction</w:t>
      </w:r>
    </w:p>
    <w:p w14:paraId="2B5A037F" w14:textId="77777777" w:rsidR="003163B5" w:rsidRDefault="003163B5" w:rsidP="003163B5">
      <w:pPr>
        <w:pStyle w:val="ListParagraph"/>
        <w:numPr>
          <w:ilvl w:val="0"/>
          <w:numId w:val="2"/>
        </w:numPr>
      </w:pPr>
      <w:r>
        <w:t>The introduction should include the following information:</w:t>
      </w:r>
    </w:p>
    <w:p w14:paraId="3744F335" w14:textId="4D26953D" w:rsidR="003163B5" w:rsidRDefault="003163B5" w:rsidP="003163B5">
      <w:pPr>
        <w:pStyle w:val="ListParagraph"/>
        <w:numPr>
          <w:ilvl w:val="0"/>
          <w:numId w:val="2"/>
        </w:numPr>
      </w:pPr>
      <w:r>
        <w:t>Manufacturer, serial number, and model number</w:t>
      </w:r>
    </w:p>
    <w:p w14:paraId="6B330A73" w14:textId="72A4F6AA" w:rsidR="003163B5" w:rsidRDefault="003163B5" w:rsidP="003163B5">
      <w:pPr>
        <w:pStyle w:val="ListParagraph"/>
        <w:numPr>
          <w:ilvl w:val="0"/>
          <w:numId w:val="2"/>
        </w:numPr>
      </w:pPr>
      <w:r>
        <w:t>Type (CW or Pulsed)</w:t>
      </w:r>
    </w:p>
    <w:p w14:paraId="2024C196" w14:textId="05A685B9" w:rsidR="003163B5" w:rsidRDefault="003163B5" w:rsidP="003163B5">
      <w:pPr>
        <w:pStyle w:val="ListParagraph"/>
        <w:numPr>
          <w:ilvl w:val="0"/>
          <w:numId w:val="2"/>
        </w:numPr>
      </w:pPr>
      <w:r>
        <w:t>Classification (Class 3B or Class 4)</w:t>
      </w:r>
    </w:p>
    <w:p w14:paraId="3D2348DF" w14:textId="1107B431" w:rsidR="003163B5" w:rsidRDefault="003163B5" w:rsidP="003163B5">
      <w:pPr>
        <w:pStyle w:val="ListParagraph"/>
        <w:numPr>
          <w:ilvl w:val="0"/>
          <w:numId w:val="2"/>
        </w:numPr>
      </w:pPr>
      <w:r>
        <w:t>Lasing medium (gas, semiconductor, dye)</w:t>
      </w:r>
    </w:p>
    <w:p w14:paraId="0DAF6164" w14:textId="48F145EF" w:rsidR="003163B5" w:rsidRDefault="003163B5" w:rsidP="003163B5">
      <w:pPr>
        <w:pStyle w:val="ListParagraph"/>
        <w:numPr>
          <w:ilvl w:val="0"/>
          <w:numId w:val="2"/>
        </w:numPr>
      </w:pPr>
      <w:r>
        <w:t>Location of laser (building, room number)</w:t>
      </w:r>
    </w:p>
    <w:p w14:paraId="287EACC5" w14:textId="450429B4" w:rsidR="003163B5" w:rsidRDefault="003163B5" w:rsidP="003163B5">
      <w:pPr>
        <w:pStyle w:val="ListParagraph"/>
        <w:numPr>
          <w:ilvl w:val="0"/>
          <w:numId w:val="2"/>
        </w:numPr>
      </w:pPr>
      <w:r>
        <w:t>Technical specifications including wavelength, power/energy, pulse length, repetition rate, beam diameter and divergence</w:t>
      </w:r>
    </w:p>
    <w:p w14:paraId="63772B37" w14:textId="4BC0B3BC" w:rsidR="003163B5" w:rsidRDefault="003163B5" w:rsidP="003163B5">
      <w:r>
        <w:t>Briefly describe the purpose of the experiment.</w:t>
      </w:r>
    </w:p>
    <w:p w14:paraId="6DC1D623" w14:textId="026CF7DD" w:rsidR="003163B5" w:rsidRDefault="003163B5" w:rsidP="003163B5">
      <w:pPr>
        <w:pStyle w:val="Heading2"/>
      </w:pPr>
      <w:r>
        <w:t>Hazards</w:t>
      </w:r>
    </w:p>
    <w:p w14:paraId="4040F1E7" w14:textId="77777777" w:rsidR="003163B5" w:rsidRDefault="003163B5" w:rsidP="003163B5">
      <w:pPr>
        <w:pStyle w:val="ListParagraph"/>
        <w:numPr>
          <w:ilvl w:val="0"/>
          <w:numId w:val="3"/>
        </w:numPr>
      </w:pPr>
      <w:r>
        <w:t>Identify the specific hazards associated with the laser operation, including the following:</w:t>
      </w:r>
    </w:p>
    <w:p w14:paraId="168D080F" w14:textId="19666971" w:rsidR="003163B5" w:rsidRDefault="003163B5" w:rsidP="003163B5">
      <w:pPr>
        <w:pStyle w:val="ListParagraph"/>
        <w:numPr>
          <w:ilvl w:val="0"/>
          <w:numId w:val="3"/>
        </w:numPr>
      </w:pPr>
      <w:r>
        <w:t>Electrical</w:t>
      </w:r>
    </w:p>
    <w:p w14:paraId="3B7AD275" w14:textId="41ACF762" w:rsidR="003163B5" w:rsidRDefault="003163B5" w:rsidP="003163B5">
      <w:pPr>
        <w:pStyle w:val="ListParagraph"/>
        <w:numPr>
          <w:ilvl w:val="0"/>
          <w:numId w:val="3"/>
        </w:numPr>
      </w:pPr>
      <w:r>
        <w:t>Fire</w:t>
      </w:r>
    </w:p>
    <w:p w14:paraId="71E8B661" w14:textId="1760EBEE" w:rsidR="003163B5" w:rsidRDefault="003163B5" w:rsidP="003163B5">
      <w:pPr>
        <w:pStyle w:val="ListParagraph"/>
        <w:numPr>
          <w:ilvl w:val="0"/>
          <w:numId w:val="3"/>
        </w:numPr>
      </w:pPr>
      <w:r>
        <w:t>Hazardous chemicals</w:t>
      </w:r>
    </w:p>
    <w:p w14:paraId="07A9AC51" w14:textId="6B162798" w:rsidR="003163B5" w:rsidRDefault="003163B5" w:rsidP="003163B5">
      <w:pPr>
        <w:pStyle w:val="ListParagraph"/>
        <w:numPr>
          <w:ilvl w:val="0"/>
          <w:numId w:val="3"/>
        </w:numPr>
      </w:pPr>
      <w:r>
        <w:t>Laser generated air contaminants</w:t>
      </w:r>
    </w:p>
    <w:p w14:paraId="13444352" w14:textId="4B551355" w:rsidR="003163B5" w:rsidRDefault="003163B5" w:rsidP="003163B5">
      <w:pPr>
        <w:pStyle w:val="ListParagraph"/>
        <w:numPr>
          <w:ilvl w:val="0"/>
          <w:numId w:val="3"/>
        </w:numPr>
      </w:pPr>
      <w:r>
        <w:t>Trip hazards</w:t>
      </w:r>
    </w:p>
    <w:p w14:paraId="3CD7547D" w14:textId="5FBC0256" w:rsidR="003163B5" w:rsidRDefault="003163B5" w:rsidP="003163B5">
      <w:pPr>
        <w:pStyle w:val="ListParagraph"/>
        <w:numPr>
          <w:ilvl w:val="0"/>
          <w:numId w:val="3"/>
        </w:numPr>
      </w:pPr>
      <w:r>
        <w:t>High pressure</w:t>
      </w:r>
    </w:p>
    <w:p w14:paraId="2BD125FD" w14:textId="3D2FFF8D" w:rsidR="003163B5" w:rsidRDefault="003163B5" w:rsidP="003163B5">
      <w:pPr>
        <w:pStyle w:val="ListParagraph"/>
        <w:numPr>
          <w:ilvl w:val="0"/>
          <w:numId w:val="3"/>
        </w:numPr>
      </w:pPr>
      <w:r>
        <w:t>Cryogens</w:t>
      </w:r>
    </w:p>
    <w:p w14:paraId="6E27F189" w14:textId="6FA366DE" w:rsidR="003163B5" w:rsidRDefault="003163B5" w:rsidP="003163B5">
      <w:pPr>
        <w:pStyle w:val="ListParagraph"/>
        <w:numPr>
          <w:ilvl w:val="0"/>
          <w:numId w:val="3"/>
        </w:numPr>
      </w:pPr>
      <w:r>
        <w:t>Others</w:t>
      </w:r>
    </w:p>
    <w:p w14:paraId="0D69FC53" w14:textId="3FF326D0" w:rsidR="003163B5" w:rsidRDefault="003163B5" w:rsidP="003163B5">
      <w:pPr>
        <w:pStyle w:val="Heading2"/>
      </w:pPr>
      <w:r>
        <w:t>Hazard Controls</w:t>
      </w:r>
    </w:p>
    <w:p w14:paraId="3601B0D4" w14:textId="77777777" w:rsidR="003163B5" w:rsidRDefault="003163B5" w:rsidP="003163B5">
      <w:r>
        <w:t>Once the above hazards are identified, detail how they will be mitigated. List the controls required to accomplish this, including:</w:t>
      </w:r>
    </w:p>
    <w:p w14:paraId="79E98316" w14:textId="39A249EA" w:rsidR="003163B5" w:rsidRDefault="003163B5" w:rsidP="003163B5">
      <w:pPr>
        <w:pStyle w:val="ListParagraph"/>
        <w:numPr>
          <w:ilvl w:val="0"/>
          <w:numId w:val="4"/>
        </w:numPr>
      </w:pPr>
      <w:r>
        <w:t>Door interlocks</w:t>
      </w:r>
    </w:p>
    <w:p w14:paraId="0E56ED8A" w14:textId="203442E9" w:rsidR="003163B5" w:rsidRDefault="003163B5" w:rsidP="003163B5">
      <w:pPr>
        <w:pStyle w:val="ListParagraph"/>
        <w:numPr>
          <w:ilvl w:val="0"/>
          <w:numId w:val="4"/>
        </w:numPr>
      </w:pPr>
      <w:r>
        <w:t>Training</w:t>
      </w:r>
    </w:p>
    <w:p w14:paraId="37E37511" w14:textId="2B81ED2E" w:rsidR="003163B5" w:rsidRDefault="003163B5" w:rsidP="003163B5">
      <w:pPr>
        <w:pStyle w:val="ListParagraph"/>
        <w:numPr>
          <w:ilvl w:val="0"/>
          <w:numId w:val="4"/>
        </w:numPr>
      </w:pPr>
      <w:r>
        <w:t>Protective eyewear</w:t>
      </w:r>
    </w:p>
    <w:p w14:paraId="2C0ECDEA" w14:textId="47363121" w:rsidR="003163B5" w:rsidRDefault="003163B5" w:rsidP="003163B5">
      <w:pPr>
        <w:pStyle w:val="ListParagraph"/>
        <w:numPr>
          <w:ilvl w:val="0"/>
          <w:numId w:val="4"/>
        </w:numPr>
      </w:pPr>
      <w:r>
        <w:t>Signage</w:t>
      </w:r>
    </w:p>
    <w:p w14:paraId="4EFE6173" w14:textId="0D9EC44A" w:rsidR="003163B5" w:rsidRDefault="003163B5" w:rsidP="003163B5">
      <w:pPr>
        <w:pStyle w:val="ListParagraph"/>
        <w:numPr>
          <w:ilvl w:val="0"/>
          <w:numId w:val="4"/>
        </w:numPr>
      </w:pPr>
      <w:r>
        <w:t>Barriers and/or curtains</w:t>
      </w:r>
    </w:p>
    <w:p w14:paraId="0FED51A5" w14:textId="77777777" w:rsidR="003163B5" w:rsidRDefault="003163B5" w:rsidP="003163B5"/>
    <w:p w14:paraId="1E61EAC1" w14:textId="299382E3" w:rsidR="003163B5" w:rsidRDefault="003163B5" w:rsidP="003163B5">
      <w:pPr>
        <w:pStyle w:val="Heading2"/>
      </w:pPr>
      <w:r>
        <w:lastRenderedPageBreak/>
        <w:t>Operating Procedures</w:t>
      </w:r>
    </w:p>
    <w:p w14:paraId="39E763E5" w14:textId="1B11031A" w:rsidR="003163B5" w:rsidRDefault="003163B5" w:rsidP="003163B5">
      <w:r>
        <w:t>Describe the complete operation of the laser system, including when specific safety controls are implemented. The procedure(s) should be written specifically for the laser user(s), not necessarily for the benefit of others in the lab. An exception to this would be emergency procedures and response.</w:t>
      </w:r>
    </w:p>
    <w:p w14:paraId="7CF0137E" w14:textId="436CFBE4" w:rsidR="003163B5" w:rsidRDefault="003163B5" w:rsidP="003163B5">
      <w:pPr>
        <w:pStyle w:val="Heading2"/>
      </w:pPr>
      <w:r>
        <w:t>Alignment Procedures</w:t>
      </w:r>
    </w:p>
    <w:p w14:paraId="321AEE5E" w14:textId="28A01160" w:rsidR="003163B5" w:rsidRDefault="003163B5" w:rsidP="003163B5">
      <w:r>
        <w:t xml:space="preserve">Alignment procedures should be documented as described in Appendix B of the Laser Safety Program. This should be a separate document </w:t>
      </w:r>
      <w:r w:rsidR="00E12535">
        <w:t>from</w:t>
      </w:r>
      <w:r>
        <w:t xml:space="preserve"> the general laser SOP.</w:t>
      </w:r>
    </w:p>
    <w:p w14:paraId="4E375E6B" w14:textId="0F69E39A" w:rsidR="003163B5" w:rsidRDefault="003163B5" w:rsidP="003163B5">
      <w:pPr>
        <w:pStyle w:val="Heading2"/>
      </w:pPr>
      <w:r>
        <w:t>Training</w:t>
      </w:r>
    </w:p>
    <w:p w14:paraId="2C9AA290" w14:textId="6D3F53D2" w:rsidR="003163B5" w:rsidRDefault="003163B5" w:rsidP="003163B5">
      <w:r>
        <w:t xml:space="preserve">Describe the training requirements for all laser users as well as lab members not directly interacting with the laser system. Laser users are required to complete both the </w:t>
      </w:r>
      <w:r w:rsidR="00E12535">
        <w:t>HSRM</w:t>
      </w:r>
      <w:r>
        <w:t xml:space="preserve"> on-line training module and lab-specific training. Other lab members require lab-specific training and should (but are not required to) complete the on-line training. </w:t>
      </w:r>
    </w:p>
    <w:p w14:paraId="435B3D10" w14:textId="740C1C80" w:rsidR="003163B5" w:rsidRDefault="003163B5" w:rsidP="003163B5">
      <w:pPr>
        <w:pStyle w:val="Heading2"/>
      </w:pPr>
      <w:r>
        <w:t>Emergency Procedures</w:t>
      </w:r>
    </w:p>
    <w:p w14:paraId="1E4264FB" w14:textId="77777777" w:rsidR="003163B5" w:rsidRDefault="003163B5" w:rsidP="003163B5">
      <w:r>
        <w:t>Describe what actions will be taken in the event of an injury, fire, suspected laser exposure, or other emergencies. Include names and contact details for:</w:t>
      </w:r>
    </w:p>
    <w:p w14:paraId="7428C6AD" w14:textId="2F1C9A3D" w:rsidR="003163B5" w:rsidRDefault="003163B5" w:rsidP="003163B5">
      <w:pPr>
        <w:pStyle w:val="ListParagraph"/>
        <w:numPr>
          <w:ilvl w:val="0"/>
          <w:numId w:val="5"/>
        </w:numPr>
      </w:pPr>
      <w:r>
        <w:t>Principal Investigator and Lab Supervisor</w:t>
      </w:r>
    </w:p>
    <w:p w14:paraId="5B5ABE5A" w14:textId="3635A990" w:rsidR="003163B5" w:rsidRDefault="003163B5" w:rsidP="003163B5">
      <w:pPr>
        <w:pStyle w:val="ListParagraph"/>
        <w:numPr>
          <w:ilvl w:val="0"/>
          <w:numId w:val="5"/>
        </w:numPr>
      </w:pPr>
      <w:r>
        <w:t>University Laser Safety Officer</w:t>
      </w:r>
    </w:p>
    <w:p w14:paraId="434564ED" w14:textId="552EAF1A" w:rsidR="003163B5" w:rsidRDefault="003163B5" w:rsidP="003163B5">
      <w:pPr>
        <w:pStyle w:val="ListParagraph"/>
        <w:numPr>
          <w:ilvl w:val="0"/>
          <w:numId w:val="5"/>
        </w:numPr>
      </w:pPr>
      <w:r>
        <w:t>University Police and Fire</w:t>
      </w:r>
    </w:p>
    <w:p w14:paraId="5275E490" w14:textId="571983EA" w:rsidR="003163B5" w:rsidRPr="003163B5" w:rsidRDefault="003163B5" w:rsidP="003163B5">
      <w:pPr>
        <w:pStyle w:val="ListParagraph"/>
        <w:numPr>
          <w:ilvl w:val="0"/>
          <w:numId w:val="5"/>
        </w:numPr>
      </w:pPr>
      <w:r>
        <w:t>Department Safety Officer</w:t>
      </w:r>
    </w:p>
    <w:p w14:paraId="2A006612" w14:textId="77777777" w:rsidR="00F41C12" w:rsidRDefault="00F41C12" w:rsidP="00D21523"/>
    <w:p w14:paraId="6C588732" w14:textId="77777777" w:rsidR="000E7B16" w:rsidRDefault="000E7B16" w:rsidP="000E7B16"/>
    <w:p w14:paraId="035C4D0C" w14:textId="77777777" w:rsidR="00E12535" w:rsidRDefault="00E12535" w:rsidP="000E7B16"/>
    <w:p w14:paraId="4F2CB77A" w14:textId="77777777" w:rsidR="00E12535" w:rsidRDefault="00E12535" w:rsidP="000E7B16"/>
    <w:p w14:paraId="4C5CCBC7" w14:textId="77777777" w:rsidR="00E12535" w:rsidRDefault="00E12535" w:rsidP="000E7B16"/>
    <w:p w14:paraId="1B476E05" w14:textId="65A760E1" w:rsidR="000E7B16" w:rsidRDefault="003D0D7F" w:rsidP="003D0D7F">
      <w:pPr>
        <w:pStyle w:val="Heading2"/>
      </w:pPr>
      <w:r>
        <w:t>Sample SOP Template Next Page</w:t>
      </w:r>
    </w:p>
    <w:p w14:paraId="68621AFA" w14:textId="77777777" w:rsidR="003D0D7F" w:rsidRDefault="003D0D7F" w:rsidP="003D0D7F"/>
    <w:p w14:paraId="3F515EDD" w14:textId="77777777" w:rsidR="003D0D7F" w:rsidRDefault="003D0D7F" w:rsidP="003D0D7F"/>
    <w:p w14:paraId="3A3F1364" w14:textId="77777777" w:rsidR="003D0D7F" w:rsidRDefault="003D0D7F" w:rsidP="003D0D7F"/>
    <w:p w14:paraId="0E365B2B" w14:textId="77777777" w:rsidR="003D0D7F" w:rsidRDefault="003D0D7F" w:rsidP="003D0D7F"/>
    <w:p w14:paraId="79567E1E" w14:textId="77777777" w:rsidR="003D0D7F" w:rsidRDefault="003D0D7F" w:rsidP="003D0D7F"/>
    <w:p w14:paraId="3E024FE3" w14:textId="79BF9FD6" w:rsidR="003D0D7F" w:rsidRDefault="00E12535" w:rsidP="003D0D7F">
      <w:r>
        <w:br w:type="page"/>
      </w:r>
    </w:p>
    <w:p w14:paraId="6986FF22" w14:textId="42C9842F" w:rsidR="003D0D7F" w:rsidRDefault="003D0D7F" w:rsidP="003D0D7F">
      <w:pPr>
        <w:pStyle w:val="Heading2"/>
        <w:rPr>
          <w:i/>
          <w:iCs/>
        </w:rPr>
      </w:pPr>
      <w:r>
        <w:lastRenderedPageBreak/>
        <w:t>Standard Operating Procedure for (</w:t>
      </w:r>
      <w:r>
        <w:rPr>
          <w:i/>
          <w:iCs/>
        </w:rPr>
        <w:t>name of lab or experiment)</w:t>
      </w:r>
    </w:p>
    <w:p w14:paraId="19DCC470" w14:textId="09B67970" w:rsidR="003D0D7F" w:rsidRDefault="003D0D7F" w:rsidP="003D0D7F">
      <w:r w:rsidRPr="003D0D7F">
        <w:t>This procedure is to be reviewed and signed annually by all members using the laser listed in this SOP. It is recommended that non-laser users review sections of this SOP, particularly Emergency Procedures.</w:t>
      </w:r>
    </w:p>
    <w:p w14:paraId="24D6D8DC" w14:textId="22598C12" w:rsidR="003D0D7F" w:rsidRDefault="003D0D7F" w:rsidP="003D0D7F">
      <w:pPr>
        <w:pStyle w:val="ListParagraph"/>
      </w:pPr>
      <w:r>
        <w:t xml:space="preserve">Building and Room </w:t>
      </w:r>
      <w:r w:rsidR="00E12535">
        <w:t>Number</w:t>
      </w:r>
      <w:r>
        <w:t xml:space="preserve">: </w:t>
      </w:r>
    </w:p>
    <w:p w14:paraId="614A44D0" w14:textId="77777777" w:rsidR="003D0D7F" w:rsidRDefault="003D0D7F" w:rsidP="003D0D7F">
      <w:pPr>
        <w:pStyle w:val="ListParagraph"/>
      </w:pPr>
      <w:r>
        <w:t xml:space="preserve">Date: </w:t>
      </w:r>
    </w:p>
    <w:p w14:paraId="793ED80B" w14:textId="77777777" w:rsidR="003D0D7F" w:rsidRDefault="003D0D7F" w:rsidP="003D0D7F">
      <w:pPr>
        <w:pStyle w:val="ListParagraph"/>
      </w:pPr>
      <w:r>
        <w:t>Reviewed by PI:</w:t>
      </w:r>
    </w:p>
    <w:p w14:paraId="719AA325" w14:textId="3D1CA3E5" w:rsidR="003D0D7F" w:rsidRDefault="003D0D7F" w:rsidP="003D0D7F">
      <w:pPr>
        <w:pStyle w:val="ListParagraph"/>
      </w:pPr>
      <w:r>
        <w:t>Approved by LSO:</w:t>
      </w:r>
    </w:p>
    <w:p w14:paraId="37B36699" w14:textId="6071AB3F" w:rsidR="003D0D7F" w:rsidRDefault="003D0D7F" w:rsidP="003D0D7F">
      <w:pPr>
        <w:pStyle w:val="Heading3"/>
      </w:pPr>
      <w:r>
        <w:t>Personnel (name and email address)</w:t>
      </w:r>
    </w:p>
    <w:p w14:paraId="1DCBAC98" w14:textId="443DC2CF" w:rsidR="003D0D7F" w:rsidRDefault="003D0D7F" w:rsidP="009D5F19">
      <w:pPr>
        <w:spacing w:after="0" w:line="360" w:lineRule="auto"/>
        <w:ind w:left="720"/>
      </w:pPr>
      <w:r>
        <w:t>Principal Investigator:</w:t>
      </w:r>
    </w:p>
    <w:p w14:paraId="29A8FF8A" w14:textId="03C377E4" w:rsidR="003D0D7F" w:rsidRDefault="003D0D7F" w:rsidP="009D5F19">
      <w:pPr>
        <w:spacing w:after="0" w:line="360" w:lineRule="auto"/>
        <w:ind w:left="720"/>
      </w:pPr>
      <w:r>
        <w:t>Lab Safety Officer/Supervisor:</w:t>
      </w:r>
    </w:p>
    <w:p w14:paraId="53600D13" w14:textId="7CDB1DCC" w:rsidR="003D0D7F" w:rsidRDefault="003D0D7F" w:rsidP="009D5F19">
      <w:pPr>
        <w:spacing w:after="0" w:line="360" w:lineRule="auto"/>
        <w:ind w:left="720"/>
      </w:pPr>
      <w:r>
        <w:t>Laser User:</w:t>
      </w:r>
    </w:p>
    <w:p w14:paraId="26E277BB" w14:textId="7D130F3F" w:rsidR="003D0D7F" w:rsidRDefault="003D0D7F" w:rsidP="009D5F19">
      <w:pPr>
        <w:spacing w:after="0" w:line="360" w:lineRule="auto"/>
        <w:ind w:left="720"/>
      </w:pPr>
      <w:r>
        <w:t>Laser User:</w:t>
      </w:r>
    </w:p>
    <w:p w14:paraId="59181500" w14:textId="5F3CD2B4" w:rsidR="003D0D7F" w:rsidRDefault="003D0D7F" w:rsidP="009D5F19">
      <w:pPr>
        <w:spacing w:after="0" w:line="360" w:lineRule="auto"/>
        <w:ind w:left="720"/>
      </w:pPr>
      <w:r>
        <w:t>Laser User:</w:t>
      </w:r>
    </w:p>
    <w:p w14:paraId="296A6FFA" w14:textId="2FE32A25" w:rsidR="003D0D7F" w:rsidRDefault="003D0D7F" w:rsidP="009D5F19">
      <w:pPr>
        <w:spacing w:after="0" w:line="360" w:lineRule="auto"/>
        <w:ind w:left="720"/>
      </w:pPr>
      <w:r>
        <w:t xml:space="preserve">University Laser Safety Officer:  Brian Andersson    </w:t>
      </w:r>
      <w:hyperlink r:id="rId8" w:history="1">
        <w:r w:rsidRPr="00E55DF9">
          <w:rPr>
            <w:rStyle w:val="Hyperlink"/>
          </w:rPr>
          <w:t>lso@umn.edu</w:t>
        </w:r>
      </w:hyperlink>
    </w:p>
    <w:p w14:paraId="748A0CC9" w14:textId="0E240D24" w:rsidR="003D0D7F" w:rsidRDefault="003D0D7F" w:rsidP="003D0D7F">
      <w:pPr>
        <w:pStyle w:val="Heading3"/>
      </w:pPr>
      <w:r>
        <w:t>Laser Information</w:t>
      </w:r>
    </w:p>
    <w:p w14:paraId="347F98D9" w14:textId="77777777" w:rsidR="003D0D7F" w:rsidRDefault="003D0D7F" w:rsidP="003D0D7F">
      <w:pPr>
        <w:pStyle w:val="ListParagraph"/>
        <w:numPr>
          <w:ilvl w:val="0"/>
          <w:numId w:val="7"/>
        </w:numPr>
        <w:sectPr w:rsidR="003D0D7F" w:rsidSect="00B2606B">
          <w:footerReference w:type="default" r:id="rId9"/>
          <w:headerReference w:type="first" r:id="rId10"/>
          <w:footerReference w:type="first" r:id="rId11"/>
          <w:pgSz w:w="12240" w:h="15840"/>
          <w:pgMar w:top="720" w:right="720" w:bottom="720" w:left="720" w:header="720" w:footer="720" w:gutter="0"/>
          <w:cols w:space="720"/>
          <w:titlePg/>
          <w:docGrid w:linePitch="360"/>
        </w:sectPr>
      </w:pPr>
    </w:p>
    <w:p w14:paraId="27CD0D6A" w14:textId="77777777" w:rsidR="003D0D7F" w:rsidRDefault="003D0D7F" w:rsidP="009D5F19">
      <w:pPr>
        <w:spacing w:after="0" w:line="360" w:lineRule="auto"/>
        <w:ind w:left="720"/>
      </w:pPr>
      <w:r>
        <w:t xml:space="preserve">Manufacturer: </w:t>
      </w:r>
    </w:p>
    <w:p w14:paraId="008871C1" w14:textId="77777777" w:rsidR="003D0D7F" w:rsidRDefault="003D0D7F" w:rsidP="009D5F19">
      <w:pPr>
        <w:spacing w:after="0" w:line="360" w:lineRule="auto"/>
        <w:ind w:left="720"/>
      </w:pPr>
      <w:r>
        <w:t xml:space="preserve">Model #: </w:t>
      </w:r>
    </w:p>
    <w:p w14:paraId="0D80AF37" w14:textId="77777777" w:rsidR="003D0D7F" w:rsidRDefault="003D0D7F" w:rsidP="009D5F19">
      <w:pPr>
        <w:spacing w:after="0" w:line="360" w:lineRule="auto"/>
        <w:ind w:left="720"/>
      </w:pPr>
      <w:r>
        <w:t xml:space="preserve">Classification: </w:t>
      </w:r>
    </w:p>
    <w:p w14:paraId="1CCE8A01" w14:textId="77777777" w:rsidR="003D0D7F" w:rsidRDefault="003D0D7F" w:rsidP="009D5F19">
      <w:pPr>
        <w:spacing w:after="0" w:line="360" w:lineRule="auto"/>
        <w:ind w:left="720"/>
      </w:pPr>
      <w:r>
        <w:t xml:space="preserve">Location: </w:t>
      </w:r>
    </w:p>
    <w:p w14:paraId="3A91101C" w14:textId="77777777" w:rsidR="003D0D7F" w:rsidRDefault="003D0D7F" w:rsidP="009D5F19">
      <w:pPr>
        <w:spacing w:after="0" w:line="360" w:lineRule="auto"/>
        <w:ind w:left="720"/>
      </w:pPr>
      <w:r>
        <w:t xml:space="preserve">Power/Energy: </w:t>
      </w:r>
    </w:p>
    <w:p w14:paraId="0D458E14" w14:textId="6A23C5CB" w:rsidR="003D0D7F" w:rsidRDefault="003D0D7F" w:rsidP="009D5F19">
      <w:pPr>
        <w:spacing w:after="0" w:line="360" w:lineRule="auto"/>
        <w:ind w:left="720"/>
      </w:pPr>
      <w:r>
        <w:t>Repetition Rate:</w:t>
      </w:r>
    </w:p>
    <w:p w14:paraId="521309BF" w14:textId="77777777" w:rsidR="003D0D7F" w:rsidRDefault="003D0D7F" w:rsidP="009D5F19">
      <w:pPr>
        <w:spacing w:after="0" w:line="360" w:lineRule="auto"/>
        <w:ind w:left="720"/>
      </w:pPr>
      <w:r>
        <w:t xml:space="preserve">Serial #: </w:t>
      </w:r>
    </w:p>
    <w:p w14:paraId="3F69BE60" w14:textId="77777777" w:rsidR="003D0D7F" w:rsidRDefault="003D0D7F" w:rsidP="009D5F19">
      <w:pPr>
        <w:spacing w:after="0" w:line="360" w:lineRule="auto"/>
        <w:ind w:left="720"/>
      </w:pPr>
      <w:r>
        <w:t xml:space="preserve">Type (CW or Pulsed): </w:t>
      </w:r>
    </w:p>
    <w:p w14:paraId="56B9487C" w14:textId="77777777" w:rsidR="003D0D7F" w:rsidRDefault="003D0D7F" w:rsidP="009D5F19">
      <w:pPr>
        <w:spacing w:after="0" w:line="360" w:lineRule="auto"/>
        <w:ind w:left="720"/>
      </w:pPr>
      <w:r>
        <w:t xml:space="preserve">Lasing Medium: </w:t>
      </w:r>
    </w:p>
    <w:p w14:paraId="1D1E8E32" w14:textId="77777777" w:rsidR="003D0D7F" w:rsidRDefault="003D0D7F" w:rsidP="009D5F19">
      <w:pPr>
        <w:spacing w:after="0" w:line="360" w:lineRule="auto"/>
        <w:ind w:left="720"/>
      </w:pPr>
      <w:r>
        <w:t xml:space="preserve">Wavelength(s): </w:t>
      </w:r>
    </w:p>
    <w:p w14:paraId="3841E324" w14:textId="77777777" w:rsidR="003D0D7F" w:rsidRDefault="003D0D7F" w:rsidP="009D5F19">
      <w:pPr>
        <w:spacing w:after="0" w:line="360" w:lineRule="auto"/>
        <w:ind w:left="720"/>
      </w:pPr>
      <w:r>
        <w:t xml:space="preserve">Pulse Length: </w:t>
      </w:r>
    </w:p>
    <w:p w14:paraId="731464DC" w14:textId="77777777" w:rsidR="003D0D7F" w:rsidRDefault="003D0D7F" w:rsidP="009D5F19">
      <w:pPr>
        <w:spacing w:after="0" w:line="360" w:lineRule="auto"/>
        <w:ind w:left="720"/>
        <w:sectPr w:rsidR="003D0D7F" w:rsidSect="003D0D7F">
          <w:type w:val="continuous"/>
          <w:pgSz w:w="12240" w:h="15840"/>
          <w:pgMar w:top="720" w:right="720" w:bottom="720" w:left="720" w:header="720" w:footer="720" w:gutter="0"/>
          <w:cols w:num="2" w:space="720"/>
          <w:titlePg/>
          <w:docGrid w:linePitch="360"/>
        </w:sectPr>
      </w:pPr>
    </w:p>
    <w:p w14:paraId="488071EF" w14:textId="52B3A0C9" w:rsidR="003D0D7F" w:rsidRDefault="003D0D7F" w:rsidP="009D5F19">
      <w:pPr>
        <w:spacing w:after="0" w:line="360" w:lineRule="auto"/>
        <w:ind w:left="720"/>
      </w:pPr>
      <w:r>
        <w:t>Beam Diameter (1/e</w:t>
      </w:r>
      <w:r w:rsidRPr="00E12535">
        <w:rPr>
          <w:vertAlign w:val="superscript"/>
        </w:rPr>
        <w:t>2</w:t>
      </w:r>
      <w:r>
        <w:t>):</w:t>
      </w:r>
    </w:p>
    <w:p w14:paraId="706E4AD9" w14:textId="77777777" w:rsidR="003D0D7F" w:rsidRDefault="003D0D7F" w:rsidP="003D0D7F">
      <w:pPr>
        <w:pStyle w:val="Heading3"/>
        <w:sectPr w:rsidR="003D0D7F" w:rsidSect="003D0D7F">
          <w:type w:val="continuous"/>
          <w:pgSz w:w="12240" w:h="15840"/>
          <w:pgMar w:top="720" w:right="720" w:bottom="720" w:left="720" w:header="720" w:footer="720" w:gutter="0"/>
          <w:cols w:num="2" w:space="720"/>
          <w:titlePg/>
          <w:docGrid w:linePitch="360"/>
        </w:sectPr>
      </w:pPr>
    </w:p>
    <w:p w14:paraId="33A53E14" w14:textId="0D04D0C6" w:rsidR="003D0D7F" w:rsidRDefault="003D0D7F" w:rsidP="003D0D7F">
      <w:pPr>
        <w:pStyle w:val="Heading3"/>
      </w:pPr>
      <w:r>
        <w:t>Hazards and Controls</w:t>
      </w:r>
    </w:p>
    <w:p w14:paraId="23DAA9AD" w14:textId="4E88B919" w:rsidR="003D0D7F" w:rsidRDefault="003D0D7F" w:rsidP="003D0D7F">
      <w:r w:rsidRPr="003D0D7F">
        <w:t xml:space="preserve">Indicate </w:t>
      </w:r>
      <w:r w:rsidR="000B2DF8">
        <w:t xml:space="preserve">how and/or where </w:t>
      </w:r>
      <w:r w:rsidRPr="003D0D7F">
        <w:t xml:space="preserve">controls </w:t>
      </w:r>
      <w:r w:rsidR="000B2DF8">
        <w:t xml:space="preserve">are </w:t>
      </w:r>
      <w:r w:rsidR="00DA2ED8">
        <w:t xml:space="preserve">to be </w:t>
      </w:r>
      <w:r w:rsidRPr="003D0D7F">
        <w:t>used to mitigate beam hazards.</w:t>
      </w:r>
    </w:p>
    <w:p w14:paraId="3201FC7C" w14:textId="4202654D" w:rsidR="003D0D7F" w:rsidRDefault="003D0D7F" w:rsidP="009D5F19">
      <w:pPr>
        <w:spacing w:after="0" w:line="360" w:lineRule="auto"/>
        <w:ind w:left="720"/>
      </w:pPr>
      <w:r>
        <w:t>Door Interlocks:</w:t>
      </w:r>
    </w:p>
    <w:p w14:paraId="113FE78F" w14:textId="70F517CE" w:rsidR="003D0D7F" w:rsidRDefault="003D0D7F" w:rsidP="009D5F19">
      <w:pPr>
        <w:spacing w:after="0" w:line="360" w:lineRule="auto"/>
        <w:ind w:left="720"/>
      </w:pPr>
      <w:r>
        <w:t>Barriers and/or Curtains:</w:t>
      </w:r>
    </w:p>
    <w:p w14:paraId="5BA30980" w14:textId="059F3C11" w:rsidR="003D0D7F" w:rsidRDefault="003D0D7F" w:rsidP="009D5F19">
      <w:pPr>
        <w:spacing w:after="0" w:line="360" w:lineRule="auto"/>
        <w:ind w:left="720"/>
      </w:pPr>
      <w:r>
        <w:t>Signage:</w:t>
      </w:r>
    </w:p>
    <w:p w14:paraId="18B06851" w14:textId="48CFFFF6" w:rsidR="003D0D7F" w:rsidRDefault="003D0D7F" w:rsidP="009D5F19">
      <w:pPr>
        <w:spacing w:after="0" w:line="360" w:lineRule="auto"/>
        <w:ind w:left="720"/>
      </w:pPr>
      <w:r>
        <w:t>PPE:</w:t>
      </w:r>
    </w:p>
    <w:p w14:paraId="429EA5B8" w14:textId="6E9B6B83" w:rsidR="003D0D7F" w:rsidRDefault="003D0D7F" w:rsidP="009D5F19">
      <w:pPr>
        <w:spacing w:after="0" w:line="360" w:lineRule="auto"/>
        <w:ind w:left="720"/>
      </w:pPr>
      <w:r>
        <w:t>Beam Stops:</w:t>
      </w:r>
    </w:p>
    <w:p w14:paraId="5B4869D2" w14:textId="5B78770D" w:rsidR="003D0D7F" w:rsidRDefault="003D0D7F" w:rsidP="009D5F19">
      <w:pPr>
        <w:spacing w:after="0" w:line="360" w:lineRule="auto"/>
        <w:ind w:left="720"/>
      </w:pPr>
      <w:r>
        <w:t>Viewing Devices:</w:t>
      </w:r>
    </w:p>
    <w:p w14:paraId="04107F4D" w14:textId="377C0E4E" w:rsidR="003D0D7F" w:rsidRDefault="003D0D7F" w:rsidP="009D5F19">
      <w:pPr>
        <w:spacing w:after="0" w:line="360" w:lineRule="auto"/>
        <w:ind w:left="720"/>
      </w:pPr>
      <w:r>
        <w:t>Operating Key:</w:t>
      </w:r>
    </w:p>
    <w:p w14:paraId="7A08BCD2" w14:textId="2D3DA559" w:rsidR="003D0D7F" w:rsidRDefault="003D0D7F" w:rsidP="009D5F19">
      <w:pPr>
        <w:spacing w:after="0" w:line="360" w:lineRule="auto"/>
        <w:ind w:left="720"/>
      </w:pPr>
      <w:r>
        <w:t>Other:</w:t>
      </w:r>
    </w:p>
    <w:p w14:paraId="2E780EE3" w14:textId="2BF7D6B9" w:rsidR="009D5F19" w:rsidRDefault="009D5F19" w:rsidP="009D5F19">
      <w:pPr>
        <w:spacing w:after="0" w:line="360" w:lineRule="auto"/>
      </w:pPr>
      <w:r w:rsidRPr="009D5F19">
        <w:lastRenderedPageBreak/>
        <w:t xml:space="preserve">In addition to hazards associated with direct beam exposure (intra-beam or reflections), non-beam hazards must be identified and addressed. Indicate in the </w:t>
      </w:r>
      <w:r w:rsidR="000B2DF8">
        <w:t>list</w:t>
      </w:r>
      <w:r w:rsidRPr="009D5F19">
        <w:t xml:space="preserve"> below the specific non-beam hazards associated with your laser system and the controls used to mitigate these hazards.</w:t>
      </w:r>
    </w:p>
    <w:p w14:paraId="52752B8C" w14:textId="4E427337" w:rsidR="000B2DF8" w:rsidRDefault="000B2DF8" w:rsidP="000B2DF8">
      <w:pPr>
        <w:spacing w:after="0" w:line="360" w:lineRule="auto"/>
        <w:ind w:left="720"/>
      </w:pPr>
      <w:r>
        <w:t>Electrical:</w:t>
      </w:r>
    </w:p>
    <w:p w14:paraId="74148022" w14:textId="664AE2A4" w:rsidR="000B2DF8" w:rsidRDefault="000B2DF8" w:rsidP="000B2DF8">
      <w:pPr>
        <w:spacing w:after="0" w:line="360" w:lineRule="auto"/>
        <w:ind w:left="720"/>
      </w:pPr>
      <w:r>
        <w:t>Fire:</w:t>
      </w:r>
    </w:p>
    <w:p w14:paraId="5184963B" w14:textId="61E5895D" w:rsidR="000B2DF8" w:rsidRDefault="000B2DF8" w:rsidP="000B2DF8">
      <w:pPr>
        <w:spacing w:after="0" w:line="360" w:lineRule="auto"/>
        <w:ind w:left="720"/>
      </w:pPr>
      <w:r>
        <w:t>Hazardous Chemicals:</w:t>
      </w:r>
    </w:p>
    <w:p w14:paraId="66843544" w14:textId="3DD3A22E" w:rsidR="000B2DF8" w:rsidRDefault="000B2DF8" w:rsidP="000B2DF8">
      <w:pPr>
        <w:spacing w:after="0" w:line="360" w:lineRule="auto"/>
        <w:ind w:left="720"/>
      </w:pPr>
      <w:r>
        <w:t>LGAC:</w:t>
      </w:r>
    </w:p>
    <w:p w14:paraId="78FC57C1" w14:textId="7B01A00A" w:rsidR="000B2DF8" w:rsidRDefault="000B2DF8" w:rsidP="000B2DF8">
      <w:pPr>
        <w:spacing w:after="0" w:line="360" w:lineRule="auto"/>
        <w:ind w:left="720"/>
      </w:pPr>
      <w:r>
        <w:t>Trip Hazards:</w:t>
      </w:r>
    </w:p>
    <w:p w14:paraId="03BF7018" w14:textId="08659DF7" w:rsidR="000B2DF8" w:rsidRDefault="000B2DF8" w:rsidP="000B2DF8">
      <w:pPr>
        <w:spacing w:after="0" w:line="360" w:lineRule="auto"/>
        <w:ind w:left="720"/>
      </w:pPr>
      <w:r>
        <w:t>High Pressure:</w:t>
      </w:r>
    </w:p>
    <w:p w14:paraId="623BE843" w14:textId="3D69C9CC" w:rsidR="000B2DF8" w:rsidRDefault="000B2DF8" w:rsidP="000B2DF8">
      <w:pPr>
        <w:spacing w:after="0" w:line="360" w:lineRule="auto"/>
        <w:ind w:left="720"/>
      </w:pPr>
      <w:r>
        <w:t>Cryogens:</w:t>
      </w:r>
    </w:p>
    <w:p w14:paraId="24D48652" w14:textId="1E6F7260" w:rsidR="000B2DF8" w:rsidRDefault="000B2DF8" w:rsidP="000B2DF8">
      <w:pPr>
        <w:spacing w:after="0" w:line="360" w:lineRule="auto"/>
        <w:ind w:left="720"/>
      </w:pPr>
      <w:r>
        <w:t>Other:</w:t>
      </w:r>
    </w:p>
    <w:p w14:paraId="2D914619" w14:textId="6E5F577C" w:rsidR="000B2DF8" w:rsidRDefault="000B2DF8" w:rsidP="000B2DF8">
      <w:pPr>
        <w:pStyle w:val="Heading3"/>
      </w:pPr>
      <w:r>
        <w:t>Personal Protective Equipment (PPE)</w:t>
      </w:r>
    </w:p>
    <w:p w14:paraId="1B847069" w14:textId="2B0215B2" w:rsidR="000B2DF8" w:rsidRDefault="000B2DF8" w:rsidP="000B2DF8">
      <w:r>
        <w:t xml:space="preserve">Laser eyewear is required whenever operating a Class 3B or Class 4 laser </w:t>
      </w:r>
      <w:r w:rsidR="00744711">
        <w:t>and there is a possibility of exposure to the beam. List below the specific glasses required for each laser and/or operating wavelength. Include their effective wavelength range(s) and optical densities (OD).</w:t>
      </w:r>
    </w:p>
    <w:tbl>
      <w:tblPr>
        <w:tblStyle w:val="TableGrid"/>
        <w:tblW w:w="0" w:type="auto"/>
        <w:tblLook w:val="04A0" w:firstRow="1" w:lastRow="0" w:firstColumn="1" w:lastColumn="0" w:noHBand="0" w:noVBand="1"/>
        <w:tblCaption w:val="Require Laser Eyewear"/>
        <w:tblDescription w:val="A table listing the required eyewear for each laser in use."/>
      </w:tblPr>
      <w:tblGrid>
        <w:gridCol w:w="8185"/>
        <w:gridCol w:w="2605"/>
      </w:tblGrid>
      <w:tr w:rsidR="00896811" w14:paraId="38E7EC89" w14:textId="77777777" w:rsidTr="00896811">
        <w:tc>
          <w:tcPr>
            <w:tcW w:w="8185" w:type="dxa"/>
          </w:tcPr>
          <w:p w14:paraId="63C99223" w14:textId="33DBFA8C" w:rsidR="00896811" w:rsidRDefault="00896811" w:rsidP="00896811">
            <w:pPr>
              <w:pStyle w:val="Heading5"/>
              <w:jc w:val="center"/>
            </w:pPr>
            <w:r>
              <w:t>Laser Information (Power and Wavelength)</w:t>
            </w:r>
          </w:p>
        </w:tc>
        <w:tc>
          <w:tcPr>
            <w:tcW w:w="2605" w:type="dxa"/>
          </w:tcPr>
          <w:p w14:paraId="46F82673" w14:textId="7F2C2C84" w:rsidR="00896811" w:rsidRDefault="00896811" w:rsidP="00896811">
            <w:pPr>
              <w:pStyle w:val="Heading5"/>
              <w:jc w:val="center"/>
            </w:pPr>
            <w:r>
              <w:t>Required Eyewear OD</w:t>
            </w:r>
          </w:p>
        </w:tc>
      </w:tr>
      <w:tr w:rsidR="00896811" w14:paraId="283B65D1" w14:textId="77777777" w:rsidTr="00896811">
        <w:tc>
          <w:tcPr>
            <w:tcW w:w="8185" w:type="dxa"/>
          </w:tcPr>
          <w:p w14:paraId="346A06AE" w14:textId="77777777" w:rsidR="00896811" w:rsidRDefault="00896811" w:rsidP="00896811">
            <w:pPr>
              <w:pStyle w:val="ListParagraph"/>
              <w:numPr>
                <w:ilvl w:val="0"/>
                <w:numId w:val="9"/>
              </w:numPr>
            </w:pPr>
          </w:p>
        </w:tc>
        <w:tc>
          <w:tcPr>
            <w:tcW w:w="2605" w:type="dxa"/>
          </w:tcPr>
          <w:p w14:paraId="628F22EA" w14:textId="77777777" w:rsidR="00896811" w:rsidRDefault="00896811" w:rsidP="000B2DF8"/>
        </w:tc>
      </w:tr>
      <w:tr w:rsidR="00896811" w14:paraId="0323F50F" w14:textId="77777777" w:rsidTr="00896811">
        <w:tc>
          <w:tcPr>
            <w:tcW w:w="8185" w:type="dxa"/>
          </w:tcPr>
          <w:p w14:paraId="09BDD19B" w14:textId="77777777" w:rsidR="00896811" w:rsidRDefault="00896811" w:rsidP="00896811">
            <w:pPr>
              <w:pStyle w:val="ListParagraph"/>
              <w:numPr>
                <w:ilvl w:val="0"/>
                <w:numId w:val="9"/>
              </w:numPr>
            </w:pPr>
          </w:p>
        </w:tc>
        <w:tc>
          <w:tcPr>
            <w:tcW w:w="2605" w:type="dxa"/>
          </w:tcPr>
          <w:p w14:paraId="521ED025" w14:textId="77777777" w:rsidR="00896811" w:rsidRDefault="00896811" w:rsidP="000B2DF8"/>
        </w:tc>
      </w:tr>
      <w:tr w:rsidR="00896811" w14:paraId="7DF46C66" w14:textId="77777777" w:rsidTr="00896811">
        <w:tc>
          <w:tcPr>
            <w:tcW w:w="8185" w:type="dxa"/>
          </w:tcPr>
          <w:p w14:paraId="157CFD38" w14:textId="77777777" w:rsidR="00896811" w:rsidRDefault="00896811" w:rsidP="00896811">
            <w:pPr>
              <w:pStyle w:val="ListParagraph"/>
              <w:numPr>
                <w:ilvl w:val="0"/>
                <w:numId w:val="9"/>
              </w:numPr>
            </w:pPr>
          </w:p>
        </w:tc>
        <w:tc>
          <w:tcPr>
            <w:tcW w:w="2605" w:type="dxa"/>
          </w:tcPr>
          <w:p w14:paraId="770B0CBB" w14:textId="77777777" w:rsidR="00896811" w:rsidRDefault="00896811" w:rsidP="000B2DF8"/>
        </w:tc>
      </w:tr>
    </w:tbl>
    <w:p w14:paraId="0953025C" w14:textId="1BF59B11" w:rsidR="00896811" w:rsidRDefault="00896811" w:rsidP="000B2DF8"/>
    <w:p w14:paraId="23FB388B" w14:textId="1FE68266" w:rsidR="00896811" w:rsidRDefault="00896811" w:rsidP="000B2DF8">
      <w:r>
        <w:t>List any additional PPE required, such as gloves or lab coats, while in the Nominal Hazard Zone (NHZ).</w:t>
      </w:r>
    </w:p>
    <w:tbl>
      <w:tblPr>
        <w:tblStyle w:val="TableGrid"/>
        <w:tblW w:w="0" w:type="auto"/>
        <w:tblLook w:val="04A0" w:firstRow="1" w:lastRow="0" w:firstColumn="1" w:lastColumn="0" w:noHBand="0" w:noVBand="1"/>
      </w:tblPr>
      <w:tblGrid>
        <w:gridCol w:w="3595"/>
        <w:gridCol w:w="3598"/>
        <w:gridCol w:w="3597"/>
      </w:tblGrid>
      <w:tr w:rsidR="00896811" w14:paraId="7B117C95" w14:textId="77777777" w:rsidTr="00785E1F">
        <w:tc>
          <w:tcPr>
            <w:tcW w:w="3595" w:type="dxa"/>
          </w:tcPr>
          <w:p w14:paraId="4D5FCDA6" w14:textId="644D4A73" w:rsidR="00896811" w:rsidRDefault="00896811" w:rsidP="004B5AB2">
            <w:pPr>
              <w:pStyle w:val="Heading5"/>
              <w:jc w:val="center"/>
            </w:pPr>
            <w:r>
              <w:t>PPE Type</w:t>
            </w:r>
          </w:p>
        </w:tc>
        <w:tc>
          <w:tcPr>
            <w:tcW w:w="3598" w:type="dxa"/>
          </w:tcPr>
          <w:p w14:paraId="6F613C48" w14:textId="36BBF556" w:rsidR="00896811" w:rsidRDefault="00896811" w:rsidP="004B5AB2">
            <w:pPr>
              <w:pStyle w:val="Heading5"/>
              <w:jc w:val="center"/>
            </w:pPr>
            <w:r>
              <w:t>Storage Location</w:t>
            </w:r>
          </w:p>
        </w:tc>
        <w:tc>
          <w:tcPr>
            <w:tcW w:w="3597" w:type="dxa"/>
          </w:tcPr>
          <w:p w14:paraId="00529457" w14:textId="36DE24F3" w:rsidR="00896811" w:rsidRDefault="00896811" w:rsidP="004B5AB2">
            <w:pPr>
              <w:pStyle w:val="Heading5"/>
              <w:jc w:val="center"/>
            </w:pPr>
            <w:r>
              <w:t>Notes</w:t>
            </w:r>
          </w:p>
        </w:tc>
      </w:tr>
      <w:tr w:rsidR="00896811" w14:paraId="70CB14B5" w14:textId="77777777" w:rsidTr="00785E1F">
        <w:tc>
          <w:tcPr>
            <w:tcW w:w="3595" w:type="dxa"/>
          </w:tcPr>
          <w:p w14:paraId="68E55C0F" w14:textId="77777777" w:rsidR="00896811" w:rsidRDefault="00896811" w:rsidP="00896811">
            <w:pPr>
              <w:pStyle w:val="ListParagraph"/>
              <w:numPr>
                <w:ilvl w:val="0"/>
                <w:numId w:val="10"/>
              </w:numPr>
            </w:pPr>
          </w:p>
        </w:tc>
        <w:tc>
          <w:tcPr>
            <w:tcW w:w="3598" w:type="dxa"/>
          </w:tcPr>
          <w:p w14:paraId="4209A44F" w14:textId="77777777" w:rsidR="00896811" w:rsidRDefault="00896811" w:rsidP="000B2DF8"/>
        </w:tc>
        <w:tc>
          <w:tcPr>
            <w:tcW w:w="3597" w:type="dxa"/>
          </w:tcPr>
          <w:p w14:paraId="06F14404" w14:textId="77777777" w:rsidR="00896811" w:rsidRDefault="00896811" w:rsidP="000B2DF8"/>
        </w:tc>
      </w:tr>
      <w:tr w:rsidR="00896811" w14:paraId="7A9AC032" w14:textId="77777777" w:rsidTr="00785E1F">
        <w:tc>
          <w:tcPr>
            <w:tcW w:w="3595" w:type="dxa"/>
          </w:tcPr>
          <w:p w14:paraId="39E659FE" w14:textId="77777777" w:rsidR="00896811" w:rsidRDefault="00896811" w:rsidP="00896811">
            <w:pPr>
              <w:pStyle w:val="ListParagraph"/>
              <w:numPr>
                <w:ilvl w:val="0"/>
                <w:numId w:val="10"/>
              </w:numPr>
            </w:pPr>
          </w:p>
        </w:tc>
        <w:tc>
          <w:tcPr>
            <w:tcW w:w="3598" w:type="dxa"/>
          </w:tcPr>
          <w:p w14:paraId="55173106" w14:textId="77777777" w:rsidR="00896811" w:rsidRDefault="00896811" w:rsidP="000B2DF8"/>
        </w:tc>
        <w:tc>
          <w:tcPr>
            <w:tcW w:w="3597" w:type="dxa"/>
          </w:tcPr>
          <w:p w14:paraId="75C0A584" w14:textId="77777777" w:rsidR="00896811" w:rsidRDefault="00896811" w:rsidP="000B2DF8"/>
        </w:tc>
      </w:tr>
      <w:tr w:rsidR="00896811" w14:paraId="5353B7D0" w14:textId="77777777" w:rsidTr="00785E1F">
        <w:tc>
          <w:tcPr>
            <w:tcW w:w="3595" w:type="dxa"/>
          </w:tcPr>
          <w:p w14:paraId="4DEF9AB8" w14:textId="77777777" w:rsidR="00896811" w:rsidRDefault="00896811" w:rsidP="00896811">
            <w:pPr>
              <w:pStyle w:val="ListParagraph"/>
              <w:numPr>
                <w:ilvl w:val="0"/>
                <w:numId w:val="10"/>
              </w:numPr>
            </w:pPr>
          </w:p>
        </w:tc>
        <w:tc>
          <w:tcPr>
            <w:tcW w:w="3598" w:type="dxa"/>
          </w:tcPr>
          <w:p w14:paraId="7C0F6C04" w14:textId="77777777" w:rsidR="00896811" w:rsidRDefault="00896811" w:rsidP="000B2DF8"/>
        </w:tc>
        <w:tc>
          <w:tcPr>
            <w:tcW w:w="3597" w:type="dxa"/>
          </w:tcPr>
          <w:p w14:paraId="76AFDA39" w14:textId="77777777" w:rsidR="00896811" w:rsidRDefault="00896811" w:rsidP="000B2DF8"/>
        </w:tc>
      </w:tr>
    </w:tbl>
    <w:p w14:paraId="56DA2C59" w14:textId="77777777" w:rsidR="00896811" w:rsidRPr="000B2DF8" w:rsidRDefault="00896811" w:rsidP="000B2DF8"/>
    <w:p w14:paraId="7048C4AF" w14:textId="70DD1EDD" w:rsidR="009D5F19" w:rsidRDefault="004B5AB2" w:rsidP="004B5AB2">
      <w:pPr>
        <w:pStyle w:val="Heading3"/>
      </w:pPr>
      <w:r>
        <w:t>Operating Procedures</w:t>
      </w:r>
    </w:p>
    <w:p w14:paraId="3DE10541" w14:textId="77777777" w:rsidR="004B5AB2" w:rsidRDefault="004B5AB2" w:rsidP="004B5AB2">
      <w:r>
        <w:t xml:space="preserve">In this section, please detail how the laser or laser system will be operated, including, but not limited to:  </w:t>
      </w:r>
    </w:p>
    <w:p w14:paraId="7C936633" w14:textId="116D473B" w:rsidR="004B5AB2" w:rsidRDefault="004B5AB2" w:rsidP="004B5AB2">
      <w:pPr>
        <w:pStyle w:val="ListParagraph"/>
        <w:numPr>
          <w:ilvl w:val="0"/>
          <w:numId w:val="7"/>
        </w:numPr>
      </w:pPr>
      <w:r>
        <w:t>Pre-activation sequence (warning lights/signs, notifying non-laser users, barriers, etc.)</w:t>
      </w:r>
    </w:p>
    <w:p w14:paraId="3DC4BFB1" w14:textId="7C573F0D" w:rsidR="004B5AB2" w:rsidRDefault="004B5AB2" w:rsidP="004B5AB2">
      <w:pPr>
        <w:pStyle w:val="ListParagraph"/>
        <w:numPr>
          <w:ilvl w:val="0"/>
          <w:numId w:val="7"/>
        </w:numPr>
      </w:pPr>
      <w:r>
        <w:t>Activation sequence</w:t>
      </w:r>
    </w:p>
    <w:p w14:paraId="3FFACB3B" w14:textId="31B340AD" w:rsidR="004B5AB2" w:rsidRDefault="004B5AB2" w:rsidP="004B5AB2">
      <w:pPr>
        <w:pStyle w:val="ListParagraph"/>
        <w:numPr>
          <w:ilvl w:val="0"/>
          <w:numId w:val="7"/>
        </w:numPr>
      </w:pPr>
      <w:r>
        <w:t>Sequence of operations for experiment</w:t>
      </w:r>
    </w:p>
    <w:p w14:paraId="13537FC9" w14:textId="51CA2BB5" w:rsidR="004B5AB2" w:rsidRDefault="004B5AB2" w:rsidP="004B5AB2">
      <w:pPr>
        <w:pStyle w:val="ListParagraph"/>
        <w:numPr>
          <w:ilvl w:val="0"/>
          <w:numId w:val="7"/>
        </w:numPr>
      </w:pPr>
      <w:r>
        <w:t>Methods of beam visualization (if applicable)</w:t>
      </w:r>
    </w:p>
    <w:p w14:paraId="055A0456" w14:textId="79A907E4" w:rsidR="004B5AB2" w:rsidRDefault="004B5AB2" w:rsidP="004B5AB2">
      <w:pPr>
        <w:pStyle w:val="ListParagraph"/>
        <w:numPr>
          <w:ilvl w:val="0"/>
          <w:numId w:val="7"/>
        </w:numPr>
      </w:pPr>
      <w:r>
        <w:t>Beam deactivation and post-experiment procedures (signage, etc.)</w:t>
      </w:r>
    </w:p>
    <w:p w14:paraId="12B23A2D" w14:textId="04154700" w:rsidR="004B5AB2" w:rsidRDefault="004B5AB2" w:rsidP="004B5AB2">
      <w:pPr>
        <w:pStyle w:val="ListParagraph"/>
        <w:numPr>
          <w:ilvl w:val="0"/>
          <w:numId w:val="7"/>
        </w:numPr>
      </w:pPr>
      <w:r>
        <w:t>Emergency shut-down procedures</w:t>
      </w:r>
    </w:p>
    <w:p w14:paraId="5A58906D" w14:textId="7D59FB7A" w:rsidR="004B5AB2" w:rsidRPr="00DA28E6" w:rsidRDefault="004B5AB2" w:rsidP="004B5AB2">
      <w:pPr>
        <w:rPr>
          <w:color w:val="074F6A" w:themeColor="accent4" w:themeShade="80"/>
        </w:rPr>
      </w:pPr>
      <w:r w:rsidRPr="00DA28E6">
        <w:rPr>
          <w:color w:val="074F6A" w:themeColor="accent4" w:themeShade="80"/>
        </w:rPr>
        <w:t>(</w:t>
      </w:r>
      <w:r w:rsidRPr="00DA28E6">
        <w:rPr>
          <w:i/>
          <w:iCs/>
          <w:color w:val="074F6A" w:themeColor="accent4" w:themeShade="80"/>
        </w:rPr>
        <w:t>Insert operating steps here</w:t>
      </w:r>
      <w:r w:rsidRPr="00DA28E6">
        <w:rPr>
          <w:color w:val="074F6A" w:themeColor="accent4" w:themeShade="80"/>
        </w:rPr>
        <w:t>)</w:t>
      </w:r>
    </w:p>
    <w:p w14:paraId="36997EA8" w14:textId="52ADFA12" w:rsidR="004B5AB2" w:rsidRDefault="004B5AB2" w:rsidP="004B5AB2">
      <w:pPr>
        <w:pStyle w:val="Heading3"/>
      </w:pPr>
      <w:r>
        <w:lastRenderedPageBreak/>
        <w:t>Training</w:t>
      </w:r>
    </w:p>
    <w:p w14:paraId="21B17588" w14:textId="7798E1D4" w:rsidR="004B5AB2" w:rsidRPr="004B5AB2" w:rsidRDefault="004B5AB2" w:rsidP="004B5AB2">
      <w:r w:rsidRPr="004B5AB2">
        <w:t>In the table below, list all personnel in the lab, whether they are laser users, and the level of laser safety training received.</w:t>
      </w:r>
    </w:p>
    <w:tbl>
      <w:tblPr>
        <w:tblStyle w:val="TableGrid"/>
        <w:tblW w:w="0" w:type="auto"/>
        <w:tblLook w:val="04A0" w:firstRow="1" w:lastRow="0" w:firstColumn="1" w:lastColumn="0" w:noHBand="0" w:noVBand="1"/>
      </w:tblPr>
      <w:tblGrid>
        <w:gridCol w:w="3415"/>
        <w:gridCol w:w="1890"/>
        <w:gridCol w:w="5485"/>
      </w:tblGrid>
      <w:tr w:rsidR="004B5AB2" w14:paraId="35A9ADEF" w14:textId="77777777" w:rsidTr="004B5AB2">
        <w:tc>
          <w:tcPr>
            <w:tcW w:w="3415" w:type="dxa"/>
          </w:tcPr>
          <w:p w14:paraId="5B76EB4E" w14:textId="3253906C" w:rsidR="004B5AB2" w:rsidRDefault="004B5AB2" w:rsidP="004B5AB2">
            <w:pPr>
              <w:pStyle w:val="Heading5"/>
              <w:jc w:val="center"/>
            </w:pPr>
            <w:r>
              <w:t>Name</w:t>
            </w:r>
          </w:p>
        </w:tc>
        <w:tc>
          <w:tcPr>
            <w:tcW w:w="1890" w:type="dxa"/>
          </w:tcPr>
          <w:p w14:paraId="7C2DF9CE" w14:textId="4FD3EA3F" w:rsidR="004B5AB2" w:rsidRDefault="004B5AB2" w:rsidP="004B5AB2">
            <w:pPr>
              <w:pStyle w:val="Heading5"/>
              <w:jc w:val="center"/>
            </w:pPr>
            <w:r>
              <w:t>Laser User (Y/N)?</w:t>
            </w:r>
          </w:p>
        </w:tc>
        <w:tc>
          <w:tcPr>
            <w:tcW w:w="5485" w:type="dxa"/>
          </w:tcPr>
          <w:p w14:paraId="0AD55850" w14:textId="5FA3BF80" w:rsidR="004B5AB2" w:rsidRDefault="004B5AB2" w:rsidP="004B5AB2">
            <w:pPr>
              <w:pStyle w:val="Heading5"/>
              <w:jc w:val="center"/>
            </w:pPr>
            <w:r>
              <w:t>Training (online, lab-specific) and Date</w:t>
            </w:r>
          </w:p>
        </w:tc>
      </w:tr>
      <w:tr w:rsidR="004B5AB2" w14:paraId="5622FFEE" w14:textId="77777777" w:rsidTr="004B5AB2">
        <w:tc>
          <w:tcPr>
            <w:tcW w:w="3415" w:type="dxa"/>
          </w:tcPr>
          <w:p w14:paraId="49827E7E" w14:textId="77777777" w:rsidR="004B5AB2" w:rsidRDefault="004B5AB2" w:rsidP="009D5F19">
            <w:pPr>
              <w:spacing w:line="360" w:lineRule="auto"/>
            </w:pPr>
          </w:p>
        </w:tc>
        <w:tc>
          <w:tcPr>
            <w:tcW w:w="1890" w:type="dxa"/>
          </w:tcPr>
          <w:p w14:paraId="2E3B8B5B" w14:textId="77777777" w:rsidR="004B5AB2" w:rsidRDefault="004B5AB2" w:rsidP="009D5F19">
            <w:pPr>
              <w:spacing w:line="360" w:lineRule="auto"/>
            </w:pPr>
          </w:p>
        </w:tc>
        <w:tc>
          <w:tcPr>
            <w:tcW w:w="5485" w:type="dxa"/>
          </w:tcPr>
          <w:p w14:paraId="3D5DE4E5" w14:textId="77777777" w:rsidR="004B5AB2" w:rsidRDefault="004B5AB2" w:rsidP="009D5F19">
            <w:pPr>
              <w:spacing w:line="360" w:lineRule="auto"/>
            </w:pPr>
          </w:p>
        </w:tc>
      </w:tr>
      <w:tr w:rsidR="004B5AB2" w14:paraId="7C0CD4A7" w14:textId="77777777" w:rsidTr="004B5AB2">
        <w:tc>
          <w:tcPr>
            <w:tcW w:w="3415" w:type="dxa"/>
          </w:tcPr>
          <w:p w14:paraId="17C12607" w14:textId="77777777" w:rsidR="004B5AB2" w:rsidRDefault="004B5AB2" w:rsidP="009D5F19">
            <w:pPr>
              <w:spacing w:line="360" w:lineRule="auto"/>
            </w:pPr>
          </w:p>
        </w:tc>
        <w:tc>
          <w:tcPr>
            <w:tcW w:w="1890" w:type="dxa"/>
          </w:tcPr>
          <w:p w14:paraId="67DCA8D7" w14:textId="77777777" w:rsidR="004B5AB2" w:rsidRDefault="004B5AB2" w:rsidP="009D5F19">
            <w:pPr>
              <w:spacing w:line="360" w:lineRule="auto"/>
            </w:pPr>
          </w:p>
        </w:tc>
        <w:tc>
          <w:tcPr>
            <w:tcW w:w="5485" w:type="dxa"/>
          </w:tcPr>
          <w:p w14:paraId="17463931" w14:textId="77777777" w:rsidR="004B5AB2" w:rsidRDefault="004B5AB2" w:rsidP="009D5F19">
            <w:pPr>
              <w:spacing w:line="360" w:lineRule="auto"/>
            </w:pPr>
          </w:p>
        </w:tc>
      </w:tr>
      <w:tr w:rsidR="004B5AB2" w14:paraId="43EB81D0" w14:textId="77777777" w:rsidTr="004B5AB2">
        <w:tc>
          <w:tcPr>
            <w:tcW w:w="3415" w:type="dxa"/>
          </w:tcPr>
          <w:p w14:paraId="1347124B" w14:textId="77777777" w:rsidR="004B5AB2" w:rsidRDefault="004B5AB2" w:rsidP="009D5F19">
            <w:pPr>
              <w:spacing w:line="360" w:lineRule="auto"/>
            </w:pPr>
          </w:p>
        </w:tc>
        <w:tc>
          <w:tcPr>
            <w:tcW w:w="1890" w:type="dxa"/>
          </w:tcPr>
          <w:p w14:paraId="28957208" w14:textId="77777777" w:rsidR="004B5AB2" w:rsidRDefault="004B5AB2" w:rsidP="009D5F19">
            <w:pPr>
              <w:spacing w:line="360" w:lineRule="auto"/>
            </w:pPr>
          </w:p>
        </w:tc>
        <w:tc>
          <w:tcPr>
            <w:tcW w:w="5485" w:type="dxa"/>
          </w:tcPr>
          <w:p w14:paraId="08446BE2" w14:textId="77777777" w:rsidR="004B5AB2" w:rsidRDefault="004B5AB2" w:rsidP="009D5F19">
            <w:pPr>
              <w:spacing w:line="360" w:lineRule="auto"/>
            </w:pPr>
          </w:p>
        </w:tc>
      </w:tr>
      <w:tr w:rsidR="004B5AB2" w14:paraId="7ED8428B" w14:textId="77777777" w:rsidTr="004B5AB2">
        <w:tc>
          <w:tcPr>
            <w:tcW w:w="3415" w:type="dxa"/>
          </w:tcPr>
          <w:p w14:paraId="3CDFD1B1" w14:textId="77777777" w:rsidR="004B5AB2" w:rsidRDefault="004B5AB2" w:rsidP="009D5F19">
            <w:pPr>
              <w:spacing w:line="360" w:lineRule="auto"/>
            </w:pPr>
          </w:p>
        </w:tc>
        <w:tc>
          <w:tcPr>
            <w:tcW w:w="1890" w:type="dxa"/>
          </w:tcPr>
          <w:p w14:paraId="717C57ED" w14:textId="77777777" w:rsidR="004B5AB2" w:rsidRDefault="004B5AB2" w:rsidP="009D5F19">
            <w:pPr>
              <w:spacing w:line="360" w:lineRule="auto"/>
            </w:pPr>
          </w:p>
        </w:tc>
        <w:tc>
          <w:tcPr>
            <w:tcW w:w="5485" w:type="dxa"/>
          </w:tcPr>
          <w:p w14:paraId="4A461D20" w14:textId="77777777" w:rsidR="004B5AB2" w:rsidRDefault="004B5AB2" w:rsidP="009D5F19">
            <w:pPr>
              <w:spacing w:line="360" w:lineRule="auto"/>
            </w:pPr>
          </w:p>
        </w:tc>
      </w:tr>
      <w:tr w:rsidR="004B5AB2" w14:paraId="28D269AD" w14:textId="77777777" w:rsidTr="00C476E2">
        <w:trPr>
          <w:trHeight w:val="197"/>
        </w:trPr>
        <w:tc>
          <w:tcPr>
            <w:tcW w:w="3415" w:type="dxa"/>
          </w:tcPr>
          <w:p w14:paraId="497DBA3E" w14:textId="77777777" w:rsidR="004B5AB2" w:rsidRDefault="004B5AB2" w:rsidP="009D5F19">
            <w:pPr>
              <w:spacing w:line="360" w:lineRule="auto"/>
            </w:pPr>
          </w:p>
        </w:tc>
        <w:tc>
          <w:tcPr>
            <w:tcW w:w="1890" w:type="dxa"/>
          </w:tcPr>
          <w:p w14:paraId="775EBE27" w14:textId="77777777" w:rsidR="004B5AB2" w:rsidRDefault="004B5AB2" w:rsidP="009D5F19">
            <w:pPr>
              <w:spacing w:line="360" w:lineRule="auto"/>
            </w:pPr>
          </w:p>
        </w:tc>
        <w:tc>
          <w:tcPr>
            <w:tcW w:w="5485" w:type="dxa"/>
          </w:tcPr>
          <w:p w14:paraId="08B1D203" w14:textId="77777777" w:rsidR="004B5AB2" w:rsidRDefault="004B5AB2" w:rsidP="009D5F19">
            <w:pPr>
              <w:spacing w:line="360" w:lineRule="auto"/>
            </w:pPr>
          </w:p>
        </w:tc>
      </w:tr>
    </w:tbl>
    <w:p w14:paraId="698DD36A" w14:textId="77777777" w:rsidR="009D5F19" w:rsidRDefault="009D5F19" w:rsidP="009D5F19">
      <w:pPr>
        <w:spacing w:after="0" w:line="360" w:lineRule="auto"/>
      </w:pPr>
    </w:p>
    <w:p w14:paraId="539DF00D" w14:textId="760B6741" w:rsidR="004B5AB2" w:rsidRDefault="004B5AB2" w:rsidP="004B5AB2">
      <w:pPr>
        <w:pStyle w:val="Heading3"/>
      </w:pPr>
      <w:r>
        <w:t>Emergency Procedures</w:t>
      </w:r>
    </w:p>
    <w:p w14:paraId="0C5C0799" w14:textId="77777777" w:rsidR="004B5AB2" w:rsidRDefault="004B5AB2" w:rsidP="004B5AB2">
      <w:r>
        <w:t>Describe what action will be taken in the event of a suspected laser exposure, injury, fire, or other emergencies. Include names and contact details for:</w:t>
      </w:r>
    </w:p>
    <w:p w14:paraId="419C3B58" w14:textId="3DFB13CE" w:rsidR="004B5AB2" w:rsidRDefault="004B5AB2" w:rsidP="004B5AB2">
      <w:pPr>
        <w:pStyle w:val="ListParagraph"/>
        <w:numPr>
          <w:ilvl w:val="0"/>
          <w:numId w:val="11"/>
        </w:numPr>
      </w:pPr>
      <w:r>
        <w:t>Principal Investigator and Lab Supervisor</w:t>
      </w:r>
    </w:p>
    <w:p w14:paraId="219D72BE" w14:textId="1460F59D" w:rsidR="004B5AB2" w:rsidRDefault="004B5AB2" w:rsidP="004B5AB2">
      <w:pPr>
        <w:pStyle w:val="ListParagraph"/>
        <w:numPr>
          <w:ilvl w:val="0"/>
          <w:numId w:val="11"/>
        </w:numPr>
      </w:pPr>
      <w:r>
        <w:t>University Laser Safety Officer</w:t>
      </w:r>
      <w:r w:rsidR="00785E1F">
        <w:t>: 612-625-8925</w:t>
      </w:r>
    </w:p>
    <w:p w14:paraId="30479959" w14:textId="4B94B0FC" w:rsidR="004B5AB2" w:rsidRDefault="004B5AB2" w:rsidP="004B5AB2">
      <w:pPr>
        <w:pStyle w:val="ListParagraph"/>
        <w:numPr>
          <w:ilvl w:val="0"/>
          <w:numId w:val="11"/>
        </w:numPr>
      </w:pPr>
      <w:r>
        <w:t>University Police and Fire</w:t>
      </w:r>
    </w:p>
    <w:p w14:paraId="42511025" w14:textId="6C8F423E" w:rsidR="004B5AB2" w:rsidRDefault="004B5AB2" w:rsidP="004B5AB2">
      <w:pPr>
        <w:pStyle w:val="ListParagraph"/>
        <w:numPr>
          <w:ilvl w:val="0"/>
          <w:numId w:val="11"/>
        </w:numPr>
      </w:pPr>
      <w:r>
        <w:t>Department Safety Officer</w:t>
      </w:r>
    </w:p>
    <w:p w14:paraId="1A2409AD" w14:textId="77777777" w:rsidR="00785E1F" w:rsidRDefault="00785E1F" w:rsidP="002C44D1">
      <w:pPr>
        <w:pStyle w:val="Heading3"/>
      </w:pPr>
    </w:p>
    <w:p w14:paraId="09D581FB" w14:textId="73A849CC" w:rsidR="002C44D1" w:rsidRDefault="002C44D1" w:rsidP="002C44D1">
      <w:pPr>
        <w:pStyle w:val="Heading3"/>
      </w:pPr>
      <w:r>
        <w:t>Laboratory Personnel Acknowledgement</w:t>
      </w:r>
    </w:p>
    <w:p w14:paraId="42EA4B33" w14:textId="53878220" w:rsidR="002C44D1" w:rsidRDefault="002C44D1" w:rsidP="002C44D1">
      <w:r w:rsidRPr="002C44D1">
        <w:t>After lab personnel have reviewed the SOP, please sign and date below.</w:t>
      </w:r>
    </w:p>
    <w:tbl>
      <w:tblPr>
        <w:tblStyle w:val="TableGrid"/>
        <w:tblW w:w="0" w:type="auto"/>
        <w:tblLook w:val="04A0" w:firstRow="1" w:lastRow="0" w:firstColumn="1" w:lastColumn="0" w:noHBand="0" w:noVBand="1"/>
      </w:tblPr>
      <w:tblGrid>
        <w:gridCol w:w="4045"/>
        <w:gridCol w:w="4140"/>
        <w:gridCol w:w="2605"/>
      </w:tblGrid>
      <w:tr w:rsidR="002C44D1" w14:paraId="45AE34F8" w14:textId="77777777" w:rsidTr="002C44D1">
        <w:tc>
          <w:tcPr>
            <w:tcW w:w="4045" w:type="dxa"/>
          </w:tcPr>
          <w:p w14:paraId="70F14D86" w14:textId="398DBAB7" w:rsidR="002C44D1" w:rsidRDefault="002C44D1" w:rsidP="002C44D1">
            <w:pPr>
              <w:pStyle w:val="Heading5"/>
              <w:jc w:val="center"/>
            </w:pPr>
            <w:r>
              <w:t>Name</w:t>
            </w:r>
          </w:p>
        </w:tc>
        <w:tc>
          <w:tcPr>
            <w:tcW w:w="4140" w:type="dxa"/>
          </w:tcPr>
          <w:p w14:paraId="74380A0F" w14:textId="5414E493" w:rsidR="002C44D1" w:rsidRDefault="002C44D1" w:rsidP="002C44D1">
            <w:pPr>
              <w:pStyle w:val="Heading5"/>
              <w:jc w:val="center"/>
            </w:pPr>
            <w:r>
              <w:t>Signature</w:t>
            </w:r>
          </w:p>
        </w:tc>
        <w:tc>
          <w:tcPr>
            <w:tcW w:w="2605" w:type="dxa"/>
          </w:tcPr>
          <w:p w14:paraId="24E6CF5F" w14:textId="283AA4CD" w:rsidR="002C44D1" w:rsidRDefault="002C44D1" w:rsidP="002C44D1">
            <w:pPr>
              <w:pStyle w:val="Heading5"/>
              <w:jc w:val="center"/>
            </w:pPr>
            <w:r>
              <w:t>Date</w:t>
            </w:r>
          </w:p>
        </w:tc>
      </w:tr>
      <w:tr w:rsidR="002C44D1" w14:paraId="607C92CE" w14:textId="77777777" w:rsidTr="002C44D1">
        <w:tc>
          <w:tcPr>
            <w:tcW w:w="4045" w:type="dxa"/>
          </w:tcPr>
          <w:p w14:paraId="4732F68B" w14:textId="77777777" w:rsidR="002C44D1" w:rsidRDefault="002C44D1" w:rsidP="002C44D1"/>
        </w:tc>
        <w:tc>
          <w:tcPr>
            <w:tcW w:w="4140" w:type="dxa"/>
          </w:tcPr>
          <w:p w14:paraId="09291448" w14:textId="77777777" w:rsidR="002C44D1" w:rsidRDefault="002C44D1" w:rsidP="002C44D1"/>
        </w:tc>
        <w:tc>
          <w:tcPr>
            <w:tcW w:w="2605" w:type="dxa"/>
          </w:tcPr>
          <w:p w14:paraId="07FBC336" w14:textId="77777777" w:rsidR="002C44D1" w:rsidRDefault="002C44D1" w:rsidP="002C44D1"/>
        </w:tc>
      </w:tr>
      <w:tr w:rsidR="002C44D1" w14:paraId="5220AD04" w14:textId="77777777" w:rsidTr="002C44D1">
        <w:tc>
          <w:tcPr>
            <w:tcW w:w="4045" w:type="dxa"/>
          </w:tcPr>
          <w:p w14:paraId="2618DEC6" w14:textId="77777777" w:rsidR="002C44D1" w:rsidRDefault="002C44D1" w:rsidP="002C44D1"/>
        </w:tc>
        <w:tc>
          <w:tcPr>
            <w:tcW w:w="4140" w:type="dxa"/>
          </w:tcPr>
          <w:p w14:paraId="23272806" w14:textId="77777777" w:rsidR="002C44D1" w:rsidRDefault="002C44D1" w:rsidP="002C44D1"/>
        </w:tc>
        <w:tc>
          <w:tcPr>
            <w:tcW w:w="2605" w:type="dxa"/>
          </w:tcPr>
          <w:p w14:paraId="30373CB5" w14:textId="77777777" w:rsidR="002C44D1" w:rsidRDefault="002C44D1" w:rsidP="002C44D1"/>
        </w:tc>
      </w:tr>
      <w:tr w:rsidR="002C44D1" w14:paraId="1D81D6C3" w14:textId="77777777" w:rsidTr="002C44D1">
        <w:tc>
          <w:tcPr>
            <w:tcW w:w="4045" w:type="dxa"/>
          </w:tcPr>
          <w:p w14:paraId="4A9A544F" w14:textId="77777777" w:rsidR="002C44D1" w:rsidRDefault="002C44D1" w:rsidP="002C44D1"/>
        </w:tc>
        <w:tc>
          <w:tcPr>
            <w:tcW w:w="4140" w:type="dxa"/>
          </w:tcPr>
          <w:p w14:paraId="1DA13D15" w14:textId="77777777" w:rsidR="002C44D1" w:rsidRDefault="002C44D1" w:rsidP="002C44D1"/>
        </w:tc>
        <w:tc>
          <w:tcPr>
            <w:tcW w:w="2605" w:type="dxa"/>
          </w:tcPr>
          <w:p w14:paraId="4DB11510" w14:textId="77777777" w:rsidR="002C44D1" w:rsidRDefault="002C44D1" w:rsidP="002C44D1"/>
        </w:tc>
      </w:tr>
      <w:tr w:rsidR="002C44D1" w14:paraId="1E30DB55" w14:textId="77777777" w:rsidTr="002C44D1">
        <w:tc>
          <w:tcPr>
            <w:tcW w:w="4045" w:type="dxa"/>
          </w:tcPr>
          <w:p w14:paraId="1918C96A" w14:textId="77777777" w:rsidR="002C44D1" w:rsidRDefault="002C44D1" w:rsidP="002C44D1"/>
        </w:tc>
        <w:tc>
          <w:tcPr>
            <w:tcW w:w="4140" w:type="dxa"/>
          </w:tcPr>
          <w:p w14:paraId="66F3A16D" w14:textId="77777777" w:rsidR="002C44D1" w:rsidRDefault="002C44D1" w:rsidP="002C44D1"/>
        </w:tc>
        <w:tc>
          <w:tcPr>
            <w:tcW w:w="2605" w:type="dxa"/>
          </w:tcPr>
          <w:p w14:paraId="2B84BC19" w14:textId="77777777" w:rsidR="002C44D1" w:rsidRDefault="002C44D1" w:rsidP="002C44D1"/>
        </w:tc>
      </w:tr>
      <w:tr w:rsidR="002C44D1" w14:paraId="556E7823" w14:textId="77777777" w:rsidTr="002C44D1">
        <w:tc>
          <w:tcPr>
            <w:tcW w:w="4045" w:type="dxa"/>
          </w:tcPr>
          <w:p w14:paraId="535B13F6" w14:textId="77777777" w:rsidR="002C44D1" w:rsidRDefault="002C44D1" w:rsidP="002C44D1"/>
        </w:tc>
        <w:tc>
          <w:tcPr>
            <w:tcW w:w="4140" w:type="dxa"/>
          </w:tcPr>
          <w:p w14:paraId="6819942A" w14:textId="77777777" w:rsidR="002C44D1" w:rsidRDefault="002C44D1" w:rsidP="002C44D1"/>
        </w:tc>
        <w:tc>
          <w:tcPr>
            <w:tcW w:w="2605" w:type="dxa"/>
          </w:tcPr>
          <w:p w14:paraId="3855FA42" w14:textId="77777777" w:rsidR="002C44D1" w:rsidRDefault="002C44D1" w:rsidP="002C44D1"/>
        </w:tc>
      </w:tr>
    </w:tbl>
    <w:p w14:paraId="2C3C9739" w14:textId="77777777" w:rsidR="002C44D1" w:rsidRPr="002C44D1" w:rsidRDefault="002C44D1" w:rsidP="002C44D1"/>
    <w:sectPr w:rsidR="002C44D1" w:rsidRPr="002C44D1" w:rsidSect="003D0D7F">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162C" w14:textId="77777777" w:rsidR="00691324" w:rsidRDefault="00691324" w:rsidP="00B2606B">
      <w:pPr>
        <w:spacing w:after="0" w:line="240" w:lineRule="auto"/>
      </w:pPr>
      <w:r>
        <w:separator/>
      </w:r>
    </w:p>
  </w:endnote>
  <w:endnote w:type="continuationSeparator" w:id="0">
    <w:p w14:paraId="066FD1D0" w14:textId="77777777" w:rsidR="00691324" w:rsidRDefault="00691324"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657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2D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C822" w14:textId="77777777" w:rsidR="00691324" w:rsidRDefault="00691324" w:rsidP="00B2606B">
      <w:pPr>
        <w:spacing w:after="0" w:line="240" w:lineRule="auto"/>
      </w:pPr>
      <w:r>
        <w:separator/>
      </w:r>
    </w:p>
  </w:footnote>
  <w:footnote w:type="continuationSeparator" w:id="0">
    <w:p w14:paraId="5A2F9CDB" w14:textId="77777777" w:rsidR="00691324" w:rsidRDefault="00691324"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B84C" w14:textId="4ACB86F5" w:rsidR="00B2606B" w:rsidRDefault="003163B5">
    <w:pPr>
      <w:pStyle w:val="Header"/>
    </w:pPr>
    <w:r>
      <w:rPr>
        <w:noProof/>
      </w:rPr>
      <mc:AlternateContent>
        <mc:Choice Requires="wps">
          <w:drawing>
            <wp:anchor distT="0" distB="0" distL="114300" distR="114300" simplePos="0" relativeHeight="251659264" behindDoc="0" locked="0" layoutInCell="1" allowOverlap="1" wp14:anchorId="350C4EAA" wp14:editId="75351E85">
              <wp:simplePos x="0" y="0"/>
              <wp:positionH relativeFrom="column">
                <wp:posOffset>-98756</wp:posOffset>
              </wp:positionH>
              <wp:positionV relativeFrom="paragraph">
                <wp:posOffset>-303581</wp:posOffset>
              </wp:positionV>
              <wp:extent cx="4652467" cy="539750"/>
              <wp:effectExtent l="0" t="0" r="0" b="0"/>
              <wp:wrapNone/>
              <wp:docPr id="767001965" name="Text Box 1"/>
              <wp:cNvGraphicFramePr/>
              <a:graphic xmlns:a="http://schemas.openxmlformats.org/drawingml/2006/main">
                <a:graphicData uri="http://schemas.microsoft.com/office/word/2010/wordprocessingShape">
                  <wps:wsp>
                    <wps:cNvSpPr txBox="1"/>
                    <wps:spPr>
                      <a:xfrm>
                        <a:off x="0" y="0"/>
                        <a:ext cx="4652467" cy="539750"/>
                      </a:xfrm>
                      <a:prstGeom prst="rect">
                        <a:avLst/>
                      </a:prstGeom>
                      <a:noFill/>
                      <a:ln w="6350">
                        <a:noFill/>
                      </a:ln>
                    </wps:spPr>
                    <wps:txbx>
                      <w:txbxContent>
                        <w:p w14:paraId="6E5207C2" w14:textId="14507676" w:rsidR="00B2606B" w:rsidRPr="006D2D9F" w:rsidRDefault="003163B5" w:rsidP="00B2606B">
                          <w:pPr>
                            <w:rPr>
                              <w:rFonts w:ascii="Neutraface Text Demi" w:hAnsi="Neutraface Text Demi"/>
                              <w:sz w:val="56"/>
                              <w:szCs w:val="56"/>
                            </w:rPr>
                          </w:pPr>
                          <w:r>
                            <w:rPr>
                              <w:rFonts w:ascii="Neutraface Text Demi" w:hAnsi="Neutraface Text Demi"/>
                              <w:sz w:val="56"/>
                              <w:szCs w:val="56"/>
                            </w:rPr>
                            <w:t>Standard Operating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0C4EAA" id="_x0000_t202" coordsize="21600,21600" o:spt="202" path="m,l,21600r21600,l21600,xe">
              <v:stroke joinstyle="miter"/>
              <v:path gradientshapeok="t" o:connecttype="rect"/>
            </v:shapetype>
            <v:shape id="_x0000_s1027" type="#_x0000_t202" style="position:absolute;margin-left:-7.8pt;margin-top:-23.9pt;width:366.35pt;height:4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qLFwIAACw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" filled="f" stroked="f" strokeweight=".5pt">
              <v:textbox>
                <w:txbxContent>
                  <w:p w14:paraId="6E5207C2" w14:textId="14507676" w:rsidR="00B2606B" w:rsidRPr="006D2D9F" w:rsidRDefault="003163B5" w:rsidP="00B2606B">
                    <w:pPr>
                      <w:rPr>
                        <w:rFonts w:ascii="Neutraface Text Demi" w:hAnsi="Neutraface Text Demi"/>
                        <w:sz w:val="56"/>
                        <w:szCs w:val="56"/>
                      </w:rPr>
                    </w:pPr>
                    <w:r>
                      <w:rPr>
                        <w:rFonts w:ascii="Neutraface Text Demi" w:hAnsi="Neutraface Text Demi"/>
                        <w:sz w:val="56"/>
                        <w:szCs w:val="56"/>
                      </w:rPr>
                      <w:t>Standard Operating Procedure</w:t>
                    </w:r>
                  </w:p>
                </w:txbxContent>
              </v:textbox>
            </v:shape>
          </w:pict>
        </mc:Fallback>
      </mc:AlternateContent>
    </w:r>
    <w:r w:rsidR="00A03547">
      <w:rPr>
        <w:noProof/>
      </w:rPr>
      <w:drawing>
        <wp:anchor distT="0" distB="0" distL="114300" distR="114300" simplePos="0" relativeHeight="251658240" behindDoc="0" locked="0" layoutInCell="1" allowOverlap="1" wp14:anchorId="4335BD85" wp14:editId="35CB59BE">
          <wp:simplePos x="0" y="0"/>
          <wp:positionH relativeFrom="column">
            <wp:posOffset>5018405</wp:posOffset>
          </wp:positionH>
          <wp:positionV relativeFrom="paragraph">
            <wp:posOffset>-240030</wp:posOffset>
          </wp:positionV>
          <wp:extent cx="1589405" cy="353695"/>
          <wp:effectExtent l="0" t="0" r="0" b="8255"/>
          <wp:wrapNone/>
          <wp:docPr id="1240403287" name="Picture 5" descr="Logo of the University of Minnes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03287" name="Picture 5" descr="Logo of the University of Minnesot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9405" cy="353695"/>
                  </a:xfrm>
                  <a:prstGeom prst="rect">
                    <a:avLst/>
                  </a:prstGeom>
                </pic:spPr>
              </pic:pic>
            </a:graphicData>
          </a:graphic>
          <wp14:sizeRelH relativeFrom="margin">
            <wp14:pctWidth>0</wp14:pctWidth>
          </wp14:sizeRelH>
        </wp:anchor>
      </w:drawing>
    </w:r>
    <w:r w:rsidR="00A03547">
      <w:rPr>
        <w:noProof/>
      </w:rPr>
      <mc:AlternateContent>
        <mc:Choice Requires="wps">
          <w:drawing>
            <wp:anchor distT="0" distB="0" distL="114300" distR="114300" simplePos="0" relativeHeight="251657216" behindDoc="0" locked="0" layoutInCell="1" allowOverlap="1" wp14:anchorId="726A2A12" wp14:editId="4A797CB7">
              <wp:simplePos x="0" y="0"/>
              <wp:positionH relativeFrom="column">
                <wp:posOffset>-461727</wp:posOffset>
              </wp:positionH>
              <wp:positionV relativeFrom="paragraph">
                <wp:posOffset>-461727</wp:posOffset>
              </wp:positionV>
              <wp:extent cx="7776845" cy="647320"/>
              <wp:effectExtent l="0" t="0" r="0" b="635"/>
              <wp:wrapNone/>
              <wp:docPr id="1337048999" name="Text Box 2"/>
              <wp:cNvGraphicFramePr/>
              <a:graphic xmlns:a="http://schemas.openxmlformats.org/drawingml/2006/main">
                <a:graphicData uri="http://schemas.microsoft.com/office/word/2010/wordprocessingShape">
                  <wps:wsp>
                    <wps:cNvSpPr txBox="1"/>
                    <wps:spPr>
                      <a:xfrm>
                        <a:off x="0" y="0"/>
                        <a:ext cx="7776845" cy="647320"/>
                      </a:xfrm>
                      <a:prstGeom prst="rect">
                        <a:avLst/>
                      </a:prstGeom>
                      <a:solidFill>
                        <a:srgbClr val="FFCC33"/>
                      </a:solidFill>
                      <a:ln w="6350">
                        <a:noFill/>
                      </a:ln>
                    </wps:spPr>
                    <wps:txb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6A2A12" id="Text Box 2" o:spid="_x0000_s1028" type="#_x0000_t202" style="position:absolute;margin-left:-36.35pt;margin-top:-36.35pt;width:612.35pt;height:50.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" fillcolor="#fc3" stroked="f" strokeweight=".5pt">
              <v:textbo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v:textbox>
            </v:shape>
          </w:pict>
        </mc:Fallback>
      </mc:AlternateContent>
    </w:r>
    <w:r w:rsidR="006D2D9F">
      <w:t>Gui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C0E"/>
    <w:multiLevelType w:val="hybridMultilevel"/>
    <w:tmpl w:val="56EA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B0936"/>
    <w:multiLevelType w:val="hybridMultilevel"/>
    <w:tmpl w:val="3CE2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C03D1"/>
    <w:multiLevelType w:val="hybridMultilevel"/>
    <w:tmpl w:val="BA108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A4DF2"/>
    <w:multiLevelType w:val="hybridMultilevel"/>
    <w:tmpl w:val="D2EEB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432E75"/>
    <w:multiLevelType w:val="hybridMultilevel"/>
    <w:tmpl w:val="FF40D47E"/>
    <w:lvl w:ilvl="0" w:tplc="EAF0C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26D66"/>
    <w:multiLevelType w:val="hybridMultilevel"/>
    <w:tmpl w:val="7594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36019"/>
    <w:multiLevelType w:val="hybridMultilevel"/>
    <w:tmpl w:val="F530F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327AAE"/>
    <w:multiLevelType w:val="hybridMultilevel"/>
    <w:tmpl w:val="52BA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36B38"/>
    <w:multiLevelType w:val="hybridMultilevel"/>
    <w:tmpl w:val="43B6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A9230F"/>
    <w:multiLevelType w:val="hybridMultilevel"/>
    <w:tmpl w:val="5DCE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774946">
    <w:abstractNumId w:val="6"/>
  </w:num>
  <w:num w:numId="2" w16cid:durableId="893853703">
    <w:abstractNumId w:val="9"/>
  </w:num>
  <w:num w:numId="3" w16cid:durableId="1095520386">
    <w:abstractNumId w:val="7"/>
  </w:num>
  <w:num w:numId="4" w16cid:durableId="1776166219">
    <w:abstractNumId w:val="8"/>
  </w:num>
  <w:num w:numId="5" w16cid:durableId="633869147">
    <w:abstractNumId w:val="5"/>
  </w:num>
  <w:num w:numId="6" w16cid:durableId="1176961337">
    <w:abstractNumId w:val="1"/>
  </w:num>
  <w:num w:numId="7" w16cid:durableId="1673218119">
    <w:abstractNumId w:val="3"/>
  </w:num>
  <w:num w:numId="8" w16cid:durableId="131295399">
    <w:abstractNumId w:val="0"/>
  </w:num>
  <w:num w:numId="9" w16cid:durableId="767778482">
    <w:abstractNumId w:val="2"/>
  </w:num>
  <w:num w:numId="10" w16cid:durableId="120274031">
    <w:abstractNumId w:val="4"/>
  </w:num>
  <w:num w:numId="11" w16cid:durableId="1320236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62"/>
    <w:rsid w:val="00020FE1"/>
    <w:rsid w:val="00074EFB"/>
    <w:rsid w:val="000B1FFB"/>
    <w:rsid w:val="000B2DF8"/>
    <w:rsid w:val="000B5C4C"/>
    <w:rsid w:val="000E7B16"/>
    <w:rsid w:val="001A7D7E"/>
    <w:rsid w:val="00240E6E"/>
    <w:rsid w:val="002C44D1"/>
    <w:rsid w:val="003163B5"/>
    <w:rsid w:val="003D0D7F"/>
    <w:rsid w:val="004B5AB2"/>
    <w:rsid w:val="0054586B"/>
    <w:rsid w:val="00604204"/>
    <w:rsid w:val="00691324"/>
    <w:rsid w:val="006A1785"/>
    <w:rsid w:val="006D2D9F"/>
    <w:rsid w:val="00704FB0"/>
    <w:rsid w:val="00744711"/>
    <w:rsid w:val="00785E1F"/>
    <w:rsid w:val="00896811"/>
    <w:rsid w:val="009B6262"/>
    <w:rsid w:val="009B6540"/>
    <w:rsid w:val="009D5F19"/>
    <w:rsid w:val="00A03547"/>
    <w:rsid w:val="00A229EC"/>
    <w:rsid w:val="00B2606B"/>
    <w:rsid w:val="00B41AB4"/>
    <w:rsid w:val="00C476E2"/>
    <w:rsid w:val="00D13135"/>
    <w:rsid w:val="00D21523"/>
    <w:rsid w:val="00DA28E6"/>
    <w:rsid w:val="00DA2ED8"/>
    <w:rsid w:val="00E12535"/>
    <w:rsid w:val="00EA38DC"/>
    <w:rsid w:val="00F41C12"/>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91662"/>
  <w15:chartTrackingRefBased/>
  <w15:docId w15:val="{E04E9BEC-538B-44DD-8B37-ABEBE7B6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basedOn w:val="DefaultParagraphFont"/>
    <w:uiPriority w:val="99"/>
    <w:unhideWhenUsed/>
    <w:rsid w:val="003D0D7F"/>
    <w:rPr>
      <w:color w:val="467886" w:themeColor="hyperlink"/>
      <w:u w:val="single"/>
    </w:rPr>
  </w:style>
  <w:style w:type="character" w:styleId="UnresolvedMention">
    <w:name w:val="Unresolved Mention"/>
    <w:basedOn w:val="DefaultParagraphFont"/>
    <w:uiPriority w:val="99"/>
    <w:semiHidden/>
    <w:unhideWhenUsed/>
    <w:rsid w:val="003D0D7F"/>
    <w:rPr>
      <w:color w:val="605E5C"/>
      <w:shd w:val="clear" w:color="auto" w:fill="E1DFDD"/>
    </w:rPr>
  </w:style>
  <w:style w:type="table" w:styleId="TableGrid">
    <w:name w:val="Table Grid"/>
    <w:basedOn w:val="TableNormal"/>
    <w:uiPriority w:val="39"/>
    <w:rsid w:val="00896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o@um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cuments\Custom%20Office%20Templates\HSRM_Guide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HSRM_GuideDoc</Template>
  <TotalTime>150</TotalTime>
  <Pages>5</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Salvatore</dc:creator>
  <cp:keywords/>
  <dc:description/>
  <cp:lastModifiedBy>Brian J Andersson</cp:lastModifiedBy>
  <cp:revision>10</cp:revision>
  <dcterms:created xsi:type="dcterms:W3CDTF">2026-04-10T15:44:00Z</dcterms:created>
  <dcterms:modified xsi:type="dcterms:W3CDTF">2026-04-12T17:38:00Z</dcterms:modified>
</cp:coreProperties>
</file>