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928F0" w14:textId="77777777" w:rsidR="000E7B16" w:rsidRDefault="000E7B16" w:rsidP="000E7B16"/>
    <w:p w14:paraId="4CFDF88F" w14:textId="64704F6F" w:rsidR="00D656A3" w:rsidRDefault="0087082E" w:rsidP="00170B2C">
      <w:pPr>
        <w:pStyle w:val="Heading1"/>
        <w:rPr>
          <w:noProof/>
        </w:rPr>
      </w:pPr>
      <w:r w:rsidRPr="0087082E">
        <w:rPr>
          <w:noProof/>
        </w:rPr>
        <w:t xml:space="preserve">Workrite Height &amp; Angle </w:t>
      </w:r>
      <w:r>
        <w:rPr>
          <w:noProof/>
        </w:rPr>
        <w:t>F</w:t>
      </w:r>
      <w:r w:rsidRPr="0087082E">
        <w:rPr>
          <w:noProof/>
        </w:rPr>
        <w:t>ootrest</w:t>
      </w:r>
    </w:p>
    <w:p w14:paraId="3C6F5BCA" w14:textId="6DFD4E92" w:rsidR="00A34BF5" w:rsidRDefault="00A34BF5" w:rsidP="00A34BF5">
      <w:r>
        <w:rPr>
          <w:noProof/>
        </w:rPr>
        <w:drawing>
          <wp:anchor distT="0" distB="0" distL="114300" distR="114300" simplePos="0" relativeHeight="251659264" behindDoc="1" locked="0" layoutInCell="1" allowOverlap="1" wp14:anchorId="4C272079" wp14:editId="11E444F4">
            <wp:simplePos x="0" y="0"/>
            <wp:positionH relativeFrom="margin">
              <wp:align>left</wp:align>
            </wp:positionH>
            <wp:positionV relativeFrom="paragraph">
              <wp:posOffset>4445</wp:posOffset>
            </wp:positionV>
            <wp:extent cx="1668780" cy="1554480"/>
            <wp:effectExtent l="0" t="0" r="7620" b="7620"/>
            <wp:wrapTight wrapText="bothSides">
              <wp:wrapPolygon edited="0">
                <wp:start x="0" y="0"/>
                <wp:lineTo x="0" y="21441"/>
                <wp:lineTo x="21452" y="21441"/>
                <wp:lineTo x="21452" y="0"/>
                <wp:lineTo x="0" y="0"/>
              </wp:wrapPolygon>
            </wp:wrapTight>
            <wp:docPr id="115" name="Picture 1" descr="A modern, low-profile bench in shades of grey. The piece features a wide, flat fabric or canvas sling stretched between a minimalist tubular metal structure, supported by angular, flat-sided metal legs that cast a subtle shadow on the white floor beneath it.&#10;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Picture 1" descr="A modern, low-profile bench in shades of grey. The piece features a wide, flat fabric or canvas sling stretched between a minimalist tubular metal structure, supported by angular, flat-sided metal legs that cast a subtle shadow on the white floor beneath it.&#10;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68780" cy="1554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A63EFA" w14:textId="77777777" w:rsidR="00A34BF5" w:rsidRDefault="00A34BF5" w:rsidP="00A34BF5"/>
    <w:p w14:paraId="69A1A933" w14:textId="77777777" w:rsidR="00A34BF5" w:rsidRDefault="00A34BF5" w:rsidP="00A34BF5"/>
    <w:p w14:paraId="62F539A1" w14:textId="2D3AB3D3" w:rsidR="00A34BF5" w:rsidRDefault="00A34BF5" w:rsidP="00A34BF5"/>
    <w:p w14:paraId="3730CE6B" w14:textId="6FDF8BA6" w:rsidR="00A34BF5" w:rsidRPr="00A34BF5" w:rsidRDefault="00A34BF5" w:rsidP="00A34BF5"/>
    <w:p w14:paraId="24818BFC" w14:textId="3F513DE6" w:rsidR="004174AF" w:rsidRPr="00170B2C" w:rsidRDefault="004174AF" w:rsidP="00170B2C">
      <w:pPr>
        <w:pStyle w:val="Heading2"/>
      </w:pPr>
      <w:r w:rsidRPr="00170B2C">
        <w:t>Ordering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Ordering Information Text"/>
        <w:tblDescription w:val="Price Note that all prices are approximate and are subject to change by the distributor or manufactuer: $61.25, Manufacturer: Sitmatic, Distributer: Sitmatic, Ordering: email orders@sitmatic.com"/>
      </w:tblPr>
      <w:tblGrid>
        <w:gridCol w:w="5395"/>
        <w:gridCol w:w="5395"/>
      </w:tblGrid>
      <w:tr w:rsidR="004174AF" w14:paraId="2DA8D395" w14:textId="77777777" w:rsidTr="004174AF">
        <w:tc>
          <w:tcPr>
            <w:tcW w:w="5395" w:type="dxa"/>
          </w:tcPr>
          <w:p w14:paraId="35824C99" w14:textId="665D4567" w:rsidR="00204DC9" w:rsidRDefault="00BE24AB" w:rsidP="007D5EBC">
            <w:pPr>
              <w:rPr>
                <w:sz w:val="24"/>
              </w:rPr>
            </w:pPr>
            <w:r>
              <w:rPr>
                <w:sz w:val="24"/>
              </w:rPr>
              <w:t xml:space="preserve">Grand Total </w:t>
            </w:r>
            <w:r w:rsidR="004174AF">
              <w:rPr>
                <w:sz w:val="24"/>
              </w:rPr>
              <w:t>Price</w:t>
            </w:r>
            <w:r w:rsidR="00D543DE">
              <w:rPr>
                <w:sz w:val="24"/>
              </w:rPr>
              <w:t>, n</w:t>
            </w:r>
            <w:r w:rsidR="00204DC9" w:rsidRPr="00204DC9">
              <w:rPr>
                <w:sz w:val="24"/>
              </w:rPr>
              <w:t>ote that all prices are approximate and are subject to change by the distributor or manufacturer</w:t>
            </w:r>
            <w:r w:rsidR="00D543DE">
              <w:rPr>
                <w:sz w:val="24"/>
              </w:rPr>
              <w:t>:</w:t>
            </w:r>
          </w:p>
        </w:tc>
        <w:tc>
          <w:tcPr>
            <w:tcW w:w="5395" w:type="dxa"/>
          </w:tcPr>
          <w:p w14:paraId="62C15362" w14:textId="78849886" w:rsidR="004174AF" w:rsidRDefault="0014214B" w:rsidP="007D5EBC">
            <w:pPr>
              <w:rPr>
                <w:sz w:val="24"/>
              </w:rPr>
            </w:pPr>
            <w:r w:rsidRPr="0014214B">
              <w:rPr>
                <w:sz w:val="24"/>
              </w:rPr>
              <w:t>$191.86</w:t>
            </w:r>
            <w:r>
              <w:rPr>
                <w:sz w:val="24"/>
              </w:rPr>
              <w:t xml:space="preserve"> </w:t>
            </w:r>
          </w:p>
        </w:tc>
      </w:tr>
      <w:tr w:rsidR="004174AF" w14:paraId="4842E4E8" w14:textId="77777777" w:rsidTr="004174AF">
        <w:tc>
          <w:tcPr>
            <w:tcW w:w="5395" w:type="dxa"/>
          </w:tcPr>
          <w:p w14:paraId="40C9D412" w14:textId="114A93ED" w:rsidR="004174AF" w:rsidRDefault="004174AF" w:rsidP="007D5EBC">
            <w:pPr>
              <w:rPr>
                <w:sz w:val="24"/>
              </w:rPr>
            </w:pPr>
            <w:r>
              <w:rPr>
                <w:sz w:val="24"/>
              </w:rPr>
              <w:t>Manufacturer:</w:t>
            </w:r>
          </w:p>
        </w:tc>
        <w:tc>
          <w:tcPr>
            <w:tcW w:w="5395" w:type="dxa"/>
          </w:tcPr>
          <w:p w14:paraId="19D98152" w14:textId="21072807" w:rsidR="004174AF" w:rsidRDefault="00F32260" w:rsidP="007D5EBC">
            <w:pPr>
              <w:rPr>
                <w:sz w:val="24"/>
              </w:rPr>
            </w:pPr>
            <w:r>
              <w:rPr>
                <w:sz w:val="24"/>
              </w:rPr>
              <w:t>WRT</w:t>
            </w:r>
          </w:p>
        </w:tc>
      </w:tr>
      <w:tr w:rsidR="004174AF" w14:paraId="64611BB8" w14:textId="77777777" w:rsidTr="004174AF">
        <w:tc>
          <w:tcPr>
            <w:tcW w:w="5395" w:type="dxa"/>
          </w:tcPr>
          <w:p w14:paraId="49546203" w14:textId="3B79AD9C" w:rsidR="004174AF" w:rsidRDefault="00093393" w:rsidP="007D5EBC">
            <w:pPr>
              <w:rPr>
                <w:sz w:val="24"/>
              </w:rPr>
            </w:pPr>
            <w:r>
              <w:rPr>
                <w:sz w:val="24"/>
              </w:rPr>
              <w:t xml:space="preserve">Part Number: </w:t>
            </w:r>
          </w:p>
        </w:tc>
        <w:tc>
          <w:tcPr>
            <w:tcW w:w="5395" w:type="dxa"/>
          </w:tcPr>
          <w:p w14:paraId="4540DCBD" w14:textId="1C201FA4" w:rsidR="004174AF" w:rsidRDefault="00F32260" w:rsidP="007D5EBC">
            <w:pPr>
              <w:rPr>
                <w:sz w:val="24"/>
              </w:rPr>
            </w:pPr>
            <w:r>
              <w:rPr>
                <w:sz w:val="24"/>
              </w:rPr>
              <w:t>215-WIDE</w:t>
            </w:r>
          </w:p>
        </w:tc>
      </w:tr>
      <w:tr w:rsidR="00066B92" w14:paraId="1F74620D" w14:textId="77777777" w:rsidTr="004174AF">
        <w:tc>
          <w:tcPr>
            <w:tcW w:w="5395" w:type="dxa"/>
          </w:tcPr>
          <w:p w14:paraId="26DC9E87" w14:textId="4D8055C2" w:rsidR="00066B92" w:rsidRDefault="00066B92" w:rsidP="007D5EBC">
            <w:pPr>
              <w:rPr>
                <w:sz w:val="24"/>
              </w:rPr>
            </w:pPr>
            <w:r>
              <w:rPr>
                <w:sz w:val="24"/>
              </w:rPr>
              <w:t>Quality</w:t>
            </w:r>
          </w:p>
        </w:tc>
        <w:tc>
          <w:tcPr>
            <w:tcW w:w="5395" w:type="dxa"/>
          </w:tcPr>
          <w:p w14:paraId="78BA55A4" w14:textId="4F66E092" w:rsidR="00066B92" w:rsidRDefault="00066B92" w:rsidP="007D5EBC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14:paraId="0761E4BB" w14:textId="6A4E2C81" w:rsidR="007D5EBC" w:rsidRDefault="00BE2026" w:rsidP="007D5EBC">
      <w:pPr>
        <w:rPr>
          <w:sz w:val="24"/>
        </w:rPr>
      </w:pPr>
      <w:r w:rsidRPr="00D656A3">
        <w:rPr>
          <w:noProof/>
        </w:rPr>
        <w:drawing>
          <wp:inline distT="0" distB="0" distL="0" distR="0" wp14:anchorId="540E3C16" wp14:editId="1AC92400">
            <wp:extent cx="1386960" cy="1219306"/>
            <wp:effectExtent l="0" t="0" r="3810" b="0"/>
            <wp:docPr id="1688273485" name="Picture 1" descr="Innovative logo featuring the lowercase letters &quot;in&quot; in a serif, dark blue font, centered inside a white circle with a bright green outer rin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273485" name="Picture 1" descr="Innovative logo featuring the lowercase letters &quot;in&quot; in a serif, dark blue font, centered inside a white circle with a bright green outer ring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86960" cy="1219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7B8203" w14:textId="14FE6D8A" w:rsidR="00BF1A1E" w:rsidRDefault="00BF1A1E" w:rsidP="00BF1A1E">
      <w:pPr>
        <w:pStyle w:val="Heading2"/>
      </w:pPr>
      <w:r>
        <w:t>Ordering Information</w:t>
      </w:r>
    </w:p>
    <w:p w14:paraId="0C1F9DA2" w14:textId="508CAB20" w:rsidR="00124469" w:rsidRDefault="00CA049D" w:rsidP="007D5EBC">
      <w:pPr>
        <w:rPr>
          <w:sz w:val="24"/>
        </w:rPr>
      </w:pPr>
      <w:r>
        <w:rPr>
          <w:sz w:val="24"/>
        </w:rPr>
        <w:t xml:space="preserve">Innovative Representative: </w:t>
      </w:r>
      <w:r w:rsidR="00124469" w:rsidRPr="00124469">
        <w:rPr>
          <w:sz w:val="24"/>
        </w:rPr>
        <w:t>Debbie Lazcano-Stai</w:t>
      </w:r>
      <w:r w:rsidR="004B1347">
        <w:rPr>
          <w:sz w:val="24"/>
        </w:rPr>
        <w:t xml:space="preserve">, </w:t>
      </w:r>
      <w:r w:rsidR="00124469" w:rsidRPr="00124469">
        <w:rPr>
          <w:sz w:val="24"/>
        </w:rPr>
        <w:t>Account Executive</w:t>
      </w:r>
    </w:p>
    <w:p w14:paraId="34EC773C" w14:textId="6D8CF953" w:rsidR="00876132" w:rsidRDefault="00876132" w:rsidP="007D5EBC">
      <w:pPr>
        <w:rPr>
          <w:sz w:val="24"/>
        </w:rPr>
      </w:pPr>
      <w:r>
        <w:rPr>
          <w:sz w:val="24"/>
        </w:rPr>
        <w:t xml:space="preserve">Phone Number: </w:t>
      </w:r>
      <w:r w:rsidRPr="00876132">
        <w:rPr>
          <w:sz w:val="24"/>
        </w:rPr>
        <w:t>952.567.1968</w:t>
      </w:r>
    </w:p>
    <w:p w14:paraId="07CF9F2A" w14:textId="5A612209" w:rsidR="00876132" w:rsidRDefault="00876132" w:rsidP="007D5EBC">
      <w:pPr>
        <w:rPr>
          <w:sz w:val="24"/>
        </w:rPr>
      </w:pPr>
      <w:r>
        <w:rPr>
          <w:sz w:val="24"/>
        </w:rPr>
        <w:t xml:space="preserve">Email: </w:t>
      </w:r>
      <w:r w:rsidR="00305B2C">
        <w:rPr>
          <w:sz w:val="24"/>
        </w:rPr>
        <w:t>D</w:t>
      </w:r>
      <w:r w:rsidR="00FD30C8">
        <w:rPr>
          <w:sz w:val="24"/>
        </w:rPr>
        <w:t>Stai@innov</w:t>
      </w:r>
      <w:r w:rsidR="00370E75">
        <w:rPr>
          <w:sz w:val="24"/>
        </w:rPr>
        <w:t>ativeos.com</w:t>
      </w:r>
    </w:p>
    <w:p w14:paraId="5A1FD45C" w14:textId="77777777" w:rsidR="00BE2026" w:rsidRPr="007D5EBC" w:rsidRDefault="00BE2026" w:rsidP="007D5EBC">
      <w:pPr>
        <w:rPr>
          <w:sz w:val="24"/>
        </w:rPr>
      </w:pPr>
    </w:p>
    <w:p w14:paraId="08E9FFDE" w14:textId="4196C1D6" w:rsidR="00615700" w:rsidRDefault="00615700" w:rsidP="000E7B16"/>
    <w:p w14:paraId="0BFE53A6" w14:textId="77777777" w:rsidR="00D656A3" w:rsidRDefault="00D656A3" w:rsidP="000E7B16"/>
    <w:p w14:paraId="2714F6C5" w14:textId="77777777" w:rsidR="00D656A3" w:rsidRDefault="00D656A3" w:rsidP="000E7B16"/>
    <w:p w14:paraId="5C14361E" w14:textId="77777777" w:rsidR="008050BC" w:rsidRDefault="008050BC" w:rsidP="000E7B16"/>
    <w:p w14:paraId="690FFD49" w14:textId="13D56DF2" w:rsidR="00D656A3" w:rsidRDefault="00D656A3" w:rsidP="000E7B16"/>
    <w:sectPr w:rsidR="00D656A3" w:rsidSect="00B2606B"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6E5723" w14:textId="77777777" w:rsidR="0047320F" w:rsidRDefault="0047320F" w:rsidP="00B2606B">
      <w:pPr>
        <w:spacing w:after="0" w:line="240" w:lineRule="auto"/>
      </w:pPr>
      <w:r>
        <w:separator/>
      </w:r>
    </w:p>
  </w:endnote>
  <w:endnote w:type="continuationSeparator" w:id="0">
    <w:p w14:paraId="169B31D9" w14:textId="77777777" w:rsidR="0047320F" w:rsidRDefault="0047320F" w:rsidP="00B260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eutraface Text Book">
    <w:panose1 w:val="02000600030000020004"/>
    <w:charset w:val="00"/>
    <w:family w:val="modern"/>
    <w:notTrueType/>
    <w:pitch w:val="variable"/>
    <w:sig w:usb0="800000AF" w:usb1="5000204A" w:usb2="00000000" w:usb3="00000000" w:csb0="0000009B" w:csb1="00000000"/>
  </w:font>
  <w:font w:name="Neutraface Text Demi">
    <w:panose1 w:val="02000600040000020004"/>
    <w:charset w:val="00"/>
    <w:family w:val="modern"/>
    <w:notTrueType/>
    <w:pitch w:val="variable"/>
    <w:sig w:usb0="800000AF" w:usb1="5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5F3AB" w14:textId="77777777" w:rsidR="00B2606B" w:rsidRPr="00B2606B" w:rsidRDefault="00B2606B" w:rsidP="00B2606B">
    <w:pPr>
      <w:pStyle w:val="Footer"/>
      <w:jc w:val="center"/>
      <w:rPr>
        <w:rFonts w:ascii="Neutraface Text Book" w:hAnsi="Neutraface Text Book"/>
        <w:sz w:val="20"/>
        <w:szCs w:val="20"/>
      </w:rPr>
    </w:pPr>
    <w:r w:rsidRPr="00A623F8">
      <w:rPr>
        <w:rFonts w:ascii="Neutraface Text Book" w:hAnsi="Neutraface Text Book"/>
        <w:sz w:val="20"/>
        <w:szCs w:val="20"/>
      </w:rPr>
      <w:t xml:space="preserve">hsrm.umn.edu | </w:t>
    </w:r>
    <w:r w:rsidRPr="00A623F8">
      <w:rPr>
        <w:rFonts w:ascii="Neutraface Text Book" w:hAnsi="Neutraface Text Book"/>
        <w:color w:val="7A0019"/>
        <w:sz w:val="20"/>
        <w:szCs w:val="20"/>
      </w:rPr>
      <w:t xml:space="preserve">612.626.6002 </w:t>
    </w:r>
    <w:r w:rsidRPr="00A623F8">
      <w:rPr>
        <w:rFonts w:ascii="Neutraface Text Book" w:hAnsi="Neutraface Text Book"/>
        <w:sz w:val="20"/>
        <w:szCs w:val="20"/>
      </w:rPr>
      <w:t>| hsrm@umn.edu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8BE0F" w14:textId="77777777" w:rsidR="00B2606B" w:rsidRPr="00B2606B" w:rsidRDefault="00B2606B" w:rsidP="00B2606B">
    <w:pPr>
      <w:pStyle w:val="Footer"/>
      <w:jc w:val="center"/>
      <w:rPr>
        <w:rFonts w:ascii="Neutraface Text Book" w:hAnsi="Neutraface Text Book"/>
        <w:sz w:val="20"/>
        <w:szCs w:val="20"/>
      </w:rPr>
    </w:pPr>
    <w:r w:rsidRPr="00A623F8">
      <w:rPr>
        <w:rFonts w:ascii="Neutraface Text Book" w:hAnsi="Neutraface Text Book"/>
        <w:sz w:val="20"/>
        <w:szCs w:val="20"/>
      </w:rPr>
      <w:t xml:space="preserve">hsrm.umn.edu | </w:t>
    </w:r>
    <w:r w:rsidRPr="00A623F8">
      <w:rPr>
        <w:rFonts w:ascii="Neutraface Text Book" w:hAnsi="Neutraface Text Book"/>
        <w:color w:val="7A0019"/>
        <w:sz w:val="20"/>
        <w:szCs w:val="20"/>
      </w:rPr>
      <w:t xml:space="preserve">612.626.6002 </w:t>
    </w:r>
    <w:r w:rsidRPr="00A623F8">
      <w:rPr>
        <w:rFonts w:ascii="Neutraface Text Book" w:hAnsi="Neutraface Text Book"/>
        <w:sz w:val="20"/>
        <w:szCs w:val="20"/>
      </w:rPr>
      <w:t>| hsrm@umn.edu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0F5D0D" w14:textId="77777777" w:rsidR="0047320F" w:rsidRDefault="0047320F" w:rsidP="00B2606B">
      <w:pPr>
        <w:spacing w:after="0" w:line="240" w:lineRule="auto"/>
      </w:pPr>
      <w:r>
        <w:separator/>
      </w:r>
    </w:p>
  </w:footnote>
  <w:footnote w:type="continuationSeparator" w:id="0">
    <w:p w14:paraId="61F44FFB" w14:textId="77777777" w:rsidR="0047320F" w:rsidRDefault="0047320F" w:rsidP="00B260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AAF7D" w14:textId="77777777" w:rsidR="00B2606B" w:rsidRDefault="00A00734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A60B239" wp14:editId="113A673E">
              <wp:simplePos x="0" y="0"/>
              <wp:positionH relativeFrom="column">
                <wp:posOffset>-3032125</wp:posOffset>
              </wp:positionH>
              <wp:positionV relativeFrom="paragraph">
                <wp:posOffset>-625475</wp:posOffset>
              </wp:positionV>
              <wp:extent cx="10393045" cy="996950"/>
              <wp:effectExtent l="0" t="0" r="8255" b="0"/>
              <wp:wrapNone/>
              <wp:docPr id="1918781334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393045" cy="996950"/>
                        <a:chOff x="-2571184" y="-162963"/>
                        <a:chExt cx="10394032" cy="991611"/>
                      </a:xfrm>
                    </wpg:grpSpPr>
                    <wps:wsp>
                      <wps:cNvPr id="374660961" name="Text Box 2"/>
                      <wps:cNvSpPr txBox="1"/>
                      <wps:spPr>
                        <a:xfrm>
                          <a:off x="-2571184" y="-162963"/>
                          <a:ext cx="10394032" cy="991611"/>
                        </a:xfrm>
                        <a:prstGeom prst="rect">
                          <a:avLst/>
                        </a:prstGeom>
                        <a:solidFill>
                          <a:srgbClr val="7A0019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FA77C7F" w14:textId="77777777" w:rsidR="00B2606B" w:rsidRPr="00AF4BA7" w:rsidRDefault="00B2606B" w:rsidP="00B2606B">
                            <w:pPr>
                              <w:spacing w:before="360"/>
                              <w:ind w:left="432"/>
                              <w:rPr>
                                <w:sz w:val="72"/>
                                <w:szCs w:val="72"/>
                              </w:rPr>
                            </w:pPr>
                            <w:r w:rsidRPr="00AF4BA7">
                              <w:rPr>
                                <w:sz w:val="22"/>
                                <w:szCs w:val="22"/>
                              </w:rPr>
                              <w:t xml:space="preserve">   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2622397" name="Picture 5" descr="M block with Health, Safety, and Risk Management wordmark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255812" y="286247"/>
                          <a:ext cx="2039620" cy="45402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48321821" name="Text Box 1"/>
                      <wps:cNvSpPr txBox="1"/>
                      <wps:spPr>
                        <a:xfrm>
                          <a:off x="365760" y="270344"/>
                          <a:ext cx="4178300" cy="482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513A02" w14:textId="1A644593" w:rsidR="00B2606B" w:rsidRPr="00135CC6" w:rsidRDefault="000B5B44" w:rsidP="00B2606B">
                            <w:pPr>
                              <w:rPr>
                                <w:rFonts w:ascii="Neutraface Text Demi" w:hAnsi="Neutraface Text Demi"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Neutraface Text Demi" w:hAnsi="Neutraface Text Demi"/>
                                <w:color w:val="FFFFFF" w:themeColor="background1"/>
                                <w:sz w:val="56"/>
                                <w:szCs w:val="56"/>
                              </w:rPr>
                              <w:t>Ergonomics Product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A60B239" id="Group 4" o:spid="_x0000_s1026" style="position:absolute;margin-left:-238.75pt;margin-top:-49.25pt;width:818.35pt;height:78.5pt;z-index:251659264;mso-width-relative:margin;mso-height-relative:margin" coordorigin="-25711,-1629" coordsize="103940,99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-25711;top:-1629;width:103939;height:9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" fillcolor="#7a0019" stroked="f" strokeweight=".5pt">
                <v:textbox>
                  <w:txbxContent>
                    <w:p w14:paraId="1FA77C7F" w14:textId="77777777" w:rsidR="00B2606B" w:rsidRPr="00AF4BA7" w:rsidRDefault="00B2606B" w:rsidP="00B2606B">
                      <w:pPr>
                        <w:spacing w:before="360"/>
                        <w:ind w:left="432"/>
                        <w:rPr>
                          <w:sz w:val="72"/>
                          <w:szCs w:val="72"/>
                        </w:rPr>
                      </w:pPr>
                      <w:r w:rsidRPr="00AF4BA7">
                        <w:rPr>
                          <w:sz w:val="22"/>
                          <w:szCs w:val="22"/>
                        </w:rPr>
                        <w:t xml:space="preserve">                                          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28" type="#_x0000_t75" alt="M block with Health, Safety, and Risk Management wordmark" style="position:absolute;left:52558;top:2862;width:20396;height:4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">
                <v:imagedata r:id="rId2" o:title="M block with Health, Safety, and Risk Management wordmark"/>
              </v:shape>
              <v:shape id="Text Box 1" o:spid="_x0000_s1029" type="#_x0000_t202" style="position:absolute;left:3657;top:2703;width:41783;height:48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" filled="f" stroked="f" strokeweight=".5pt">
                <v:textbox>
                  <w:txbxContent>
                    <w:p w14:paraId="31513A02" w14:textId="1A644593" w:rsidR="00B2606B" w:rsidRPr="00135CC6" w:rsidRDefault="000B5B44" w:rsidP="00B2606B">
                      <w:pPr>
                        <w:rPr>
                          <w:rFonts w:ascii="Neutraface Text Demi" w:hAnsi="Neutraface Text Demi"/>
                          <w:color w:val="FFFFFF" w:themeColor="background1"/>
                          <w:sz w:val="56"/>
                          <w:szCs w:val="56"/>
                        </w:rPr>
                      </w:pPr>
                      <w:r>
                        <w:rPr>
                          <w:rFonts w:ascii="Neutraface Text Demi" w:hAnsi="Neutraface Text Demi"/>
                          <w:color w:val="FFFFFF" w:themeColor="background1"/>
                          <w:sz w:val="56"/>
                          <w:szCs w:val="56"/>
                        </w:rPr>
                        <w:t>Ergonomics Product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311865"/>
    <w:multiLevelType w:val="hybridMultilevel"/>
    <w:tmpl w:val="79EE151A"/>
    <w:lvl w:ilvl="0" w:tplc="F954A93A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3F2225"/>
    <w:multiLevelType w:val="hybridMultilevel"/>
    <w:tmpl w:val="1D385E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7774946">
    <w:abstractNumId w:val="0"/>
  </w:num>
  <w:num w:numId="2" w16cid:durableId="18997045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B44"/>
    <w:rsid w:val="00066B92"/>
    <w:rsid w:val="00093393"/>
    <w:rsid w:val="000B1B5C"/>
    <w:rsid w:val="000B2A23"/>
    <w:rsid w:val="000B5B44"/>
    <w:rsid w:val="000C35C9"/>
    <w:rsid w:val="000E7B16"/>
    <w:rsid w:val="00124469"/>
    <w:rsid w:val="0014214B"/>
    <w:rsid w:val="00150CBC"/>
    <w:rsid w:val="00170B2C"/>
    <w:rsid w:val="00173E08"/>
    <w:rsid w:val="001A0A8A"/>
    <w:rsid w:val="001A1502"/>
    <w:rsid w:val="001A7D7E"/>
    <w:rsid w:val="001B73B1"/>
    <w:rsid w:val="00204DC9"/>
    <w:rsid w:val="0028025E"/>
    <w:rsid w:val="00305B2C"/>
    <w:rsid w:val="00315E4F"/>
    <w:rsid w:val="00362060"/>
    <w:rsid w:val="00370E75"/>
    <w:rsid w:val="00375682"/>
    <w:rsid w:val="003D69E9"/>
    <w:rsid w:val="00401BC6"/>
    <w:rsid w:val="004174AF"/>
    <w:rsid w:val="0047320F"/>
    <w:rsid w:val="0049366C"/>
    <w:rsid w:val="004B1347"/>
    <w:rsid w:val="0054586B"/>
    <w:rsid w:val="00564305"/>
    <w:rsid w:val="00592A80"/>
    <w:rsid w:val="00604204"/>
    <w:rsid w:val="00615700"/>
    <w:rsid w:val="006729E6"/>
    <w:rsid w:val="006A1785"/>
    <w:rsid w:val="00704FB0"/>
    <w:rsid w:val="007118FC"/>
    <w:rsid w:val="00733498"/>
    <w:rsid w:val="007632B0"/>
    <w:rsid w:val="0077185D"/>
    <w:rsid w:val="007827A0"/>
    <w:rsid w:val="007D5EBC"/>
    <w:rsid w:val="008050BC"/>
    <w:rsid w:val="008343B5"/>
    <w:rsid w:val="0087082E"/>
    <w:rsid w:val="00876132"/>
    <w:rsid w:val="00886B88"/>
    <w:rsid w:val="008B5FE5"/>
    <w:rsid w:val="00917601"/>
    <w:rsid w:val="00946933"/>
    <w:rsid w:val="009D3126"/>
    <w:rsid w:val="009E0CF0"/>
    <w:rsid w:val="00A00734"/>
    <w:rsid w:val="00A05057"/>
    <w:rsid w:val="00A34BF5"/>
    <w:rsid w:val="00A829F1"/>
    <w:rsid w:val="00A90056"/>
    <w:rsid w:val="00AB74EE"/>
    <w:rsid w:val="00B2606B"/>
    <w:rsid w:val="00B41AB4"/>
    <w:rsid w:val="00B63E97"/>
    <w:rsid w:val="00BC51C3"/>
    <w:rsid w:val="00BE2026"/>
    <w:rsid w:val="00BE24AB"/>
    <w:rsid w:val="00BF1A1E"/>
    <w:rsid w:val="00C44A8B"/>
    <w:rsid w:val="00CA049D"/>
    <w:rsid w:val="00D072C8"/>
    <w:rsid w:val="00D543DE"/>
    <w:rsid w:val="00D57872"/>
    <w:rsid w:val="00D656A3"/>
    <w:rsid w:val="00D92B2F"/>
    <w:rsid w:val="00DC51BE"/>
    <w:rsid w:val="00E174C2"/>
    <w:rsid w:val="00EF608A"/>
    <w:rsid w:val="00F07C0A"/>
    <w:rsid w:val="00F32260"/>
    <w:rsid w:val="00F56AC0"/>
    <w:rsid w:val="00F80E86"/>
    <w:rsid w:val="00F851EA"/>
    <w:rsid w:val="00FA33FB"/>
    <w:rsid w:val="00FD30C8"/>
    <w:rsid w:val="00FF3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96F789"/>
  <w15:chartTrackingRefBased/>
  <w15:docId w15:val="{9F443368-E409-4A7A-B5FE-67A600175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606B"/>
    <w:rPr>
      <w:rFonts w:ascii="Open Sans" w:hAnsi="Open San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1785"/>
    <w:pPr>
      <w:keepNext/>
      <w:keepLines/>
      <w:spacing w:before="360" w:after="80"/>
      <w:outlineLvl w:val="0"/>
    </w:pPr>
    <w:rPr>
      <w:rFonts w:eastAsiaTheme="majorEastAsia" w:cs="Open Sans"/>
      <w:b/>
      <w:bCs/>
      <w:sz w:val="48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A1785"/>
    <w:pPr>
      <w:keepNext/>
      <w:keepLines/>
      <w:spacing w:before="160" w:after="80"/>
      <w:outlineLvl w:val="1"/>
    </w:pPr>
    <w:rPr>
      <w:rFonts w:eastAsiaTheme="majorEastAsia" w:cs="Open Sans"/>
      <w:b/>
      <w:bCs/>
      <w:color w:val="7A0019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A1785"/>
    <w:pPr>
      <w:keepNext/>
      <w:keepLines/>
      <w:spacing w:before="160" w:after="80"/>
      <w:outlineLvl w:val="2"/>
    </w:pPr>
    <w:rPr>
      <w:rFonts w:ascii="Open Sans SemiBold" w:eastAsiaTheme="majorEastAsia" w:hAnsi="Open Sans SemiBold" w:cs="Open Sans SemiBold"/>
      <w:color w:val="7A0019"/>
      <w:sz w:val="26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B41A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1A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1A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1A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1A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1A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1785"/>
    <w:rPr>
      <w:rFonts w:ascii="Open Sans" w:eastAsiaTheme="majorEastAsia" w:hAnsi="Open Sans" w:cs="Open Sans"/>
      <w:b/>
      <w:bCs/>
      <w:sz w:val="48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A1785"/>
    <w:rPr>
      <w:rFonts w:ascii="Open Sans" w:eastAsiaTheme="majorEastAsia" w:hAnsi="Open Sans" w:cs="Open Sans"/>
      <w:b/>
      <w:bCs/>
      <w:color w:val="7A0019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A1785"/>
    <w:rPr>
      <w:rFonts w:ascii="Open Sans SemiBold" w:eastAsiaTheme="majorEastAsia" w:hAnsi="Open Sans SemiBold" w:cs="Open Sans SemiBold"/>
      <w:color w:val="7A0019"/>
      <w:sz w:val="26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1A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1A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1A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1A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1A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1A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rsid w:val="00B41A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1A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B41A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1A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rsid w:val="00B41A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1A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606B"/>
    <w:pPr>
      <w:numPr>
        <w:numId w:val="1"/>
      </w:numPr>
      <w:contextualSpacing/>
    </w:pPr>
  </w:style>
  <w:style w:type="character" w:styleId="IntenseEmphasis">
    <w:name w:val="Intense Emphasis"/>
    <w:basedOn w:val="DefaultParagraphFont"/>
    <w:uiPriority w:val="21"/>
    <w:rsid w:val="00B41A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B41A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1A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rsid w:val="00B41AB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26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606B"/>
  </w:style>
  <w:style w:type="paragraph" w:styleId="Footer">
    <w:name w:val="footer"/>
    <w:basedOn w:val="Normal"/>
    <w:link w:val="FooterChar"/>
    <w:uiPriority w:val="99"/>
    <w:unhideWhenUsed/>
    <w:rsid w:val="00B26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606B"/>
  </w:style>
  <w:style w:type="paragraph" w:customStyle="1" w:styleId="Style1">
    <w:name w:val="Style1"/>
    <w:basedOn w:val="Normal"/>
    <w:link w:val="Style1Char"/>
    <w:rsid w:val="00B2606B"/>
  </w:style>
  <w:style w:type="character" w:customStyle="1" w:styleId="Style1Char">
    <w:name w:val="Style1 Char"/>
    <w:basedOn w:val="DefaultParagraphFont"/>
    <w:link w:val="Style1"/>
    <w:rsid w:val="00B2606B"/>
    <w:rPr>
      <w:rFonts w:ascii="Open Sans" w:hAnsi="Open Sans"/>
      <w:sz w:val="21"/>
    </w:rPr>
  </w:style>
  <w:style w:type="paragraph" w:customStyle="1" w:styleId="Revised">
    <w:name w:val="Revised"/>
    <w:basedOn w:val="Heading3"/>
    <w:qFormat/>
    <w:rsid w:val="006A1785"/>
    <w:pPr>
      <w:spacing w:before="0"/>
    </w:pPr>
    <w:rPr>
      <w:i/>
      <w:color w:val="7F7F7F" w:themeColor="text1" w:themeTint="80"/>
      <w:sz w:val="18"/>
    </w:rPr>
  </w:style>
  <w:style w:type="paragraph" w:customStyle="1" w:styleId="Default">
    <w:name w:val="Default"/>
    <w:rsid w:val="007D5EBC"/>
    <w:pPr>
      <w:autoSpaceDE w:val="0"/>
      <w:autoSpaceDN w:val="0"/>
      <w:adjustRightInd w:val="0"/>
      <w:spacing w:after="0" w:line="240" w:lineRule="auto"/>
    </w:pPr>
    <w:rPr>
      <w:rFonts w:ascii="Symbol" w:hAnsi="Symbol" w:cs="Symbol"/>
      <w:color w:val="000000"/>
      <w:kern w:val="0"/>
    </w:rPr>
  </w:style>
  <w:style w:type="table" w:styleId="TableGrid">
    <w:name w:val="Table Grid"/>
    <w:basedOn w:val="TableNormal"/>
    <w:uiPriority w:val="39"/>
    <w:rsid w:val="004174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7568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56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lkan\OneDrive\Documents\Custom%20Office%20Templates\HSRM_FactShe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9EE7E8-0E74-428E-B5D8-00AD2BA90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HSRM_FactSheet.dotx</Template>
  <TotalTime>0</TotalTime>
  <Pages>1</Pages>
  <Words>58</Words>
  <Characters>337</Characters>
  <Application>Microsoft Office Word</Application>
  <DocSecurity>0</DocSecurity>
  <Lines>42</Lines>
  <Paragraphs>15</Paragraphs>
  <ScaleCrop>false</ScaleCrop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Kristine K</dc:creator>
  <cp:keywords/>
  <dc:description/>
  <cp:lastModifiedBy>Betsy Salvatore</cp:lastModifiedBy>
  <cp:revision>2</cp:revision>
  <dcterms:created xsi:type="dcterms:W3CDTF">2026-09-24T16:08:00Z</dcterms:created>
  <dcterms:modified xsi:type="dcterms:W3CDTF">2026-09-24T16:08:00Z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dc31dbca-e53e-4683-a809-9df0a11eaed5</vt:lpwstr>
  </property>
</Properties>
</file>