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069F" w14:textId="77777777" w:rsidR="000E7B16" w:rsidRDefault="000E7B16" w:rsidP="000E7B16"/>
    <w:p w14:paraId="391EF61D" w14:textId="77777777" w:rsidR="00C854DA" w:rsidRDefault="00C854DA" w:rsidP="001A7D7E">
      <w:pPr>
        <w:pStyle w:val="Heading1"/>
      </w:pPr>
      <w:proofErr w:type="spellStart"/>
      <w:r w:rsidRPr="00C854DA">
        <w:t>Evoluent</w:t>
      </w:r>
      <w:proofErr w:type="spellEnd"/>
      <w:r w:rsidRPr="00C854DA">
        <w:t xml:space="preserve"> Mouse</w:t>
      </w:r>
    </w:p>
    <w:p w14:paraId="2490D84E" w14:textId="5A77F52D" w:rsidR="000E7B16" w:rsidRDefault="00C854DA" w:rsidP="001A7D7E">
      <w:pPr>
        <w:pStyle w:val="Heading1"/>
      </w:pPr>
      <w:r w:rsidRPr="00C854DA">
        <w:rPr>
          <w:noProof/>
        </w:rPr>
        <w:drawing>
          <wp:inline distT="0" distB="0" distL="0" distR="0" wp14:anchorId="4705B330" wp14:editId="14FA17C6">
            <wp:extent cx="2004060" cy="2060585"/>
            <wp:effectExtent l="0" t="0" r="0" b="0"/>
            <wp:docPr id="605383927" name="Picture 1" descr="A close-up view showing a hand gripping an ergonomic vertical computer mouse for reduced wrist strain. The thumb resting along the opposite side. Black-and-gray mouse features thumb buttons, scroll wheel, contoured support, and connected cab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83927" name="Picture 1" descr="A close-up view showing a hand gripping an ergonomic vertical computer mouse for reduced wrist strain. The thumb resting along the opposite side. Black-and-gray mouse features thumb buttons, scroll wheel, contoured support, and connected cable. 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7025" cy="206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17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83489C5" wp14:editId="690E6039">
                <wp:simplePos x="0" y="0"/>
                <wp:positionH relativeFrom="column">
                  <wp:posOffset>5120640</wp:posOffset>
                </wp:positionH>
                <wp:positionV relativeFrom="page">
                  <wp:posOffset>9391015</wp:posOffset>
                </wp:positionV>
                <wp:extent cx="1563624" cy="310896"/>
                <wp:effectExtent l="0" t="0" r="0" b="0"/>
                <wp:wrapNone/>
                <wp:docPr id="19511006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3624" cy="3108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CE697" w14:textId="77777777" w:rsidR="006A1785" w:rsidRDefault="006A1785" w:rsidP="006A1785">
                            <w:pPr>
                              <w:pStyle w:val="Revised"/>
                            </w:pPr>
                            <w:r>
                              <w:t xml:space="preserve">Revised: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489C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3.2pt;margin-top:739.45pt;width:123.1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81FgIAACw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" filled="f" stroked="f" strokeweight=".5pt">
                <v:textbox>
                  <w:txbxContent>
                    <w:p w14:paraId="370CE697" w14:textId="77777777" w:rsidR="006A1785" w:rsidRDefault="006A1785" w:rsidP="006A1785">
                      <w:pPr>
                        <w:pStyle w:val="Revised"/>
                      </w:pPr>
                      <w:r>
                        <w:t xml:space="preserve">Revised: 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3C6FA4E" w14:textId="77777777" w:rsidR="000E7B16" w:rsidRDefault="000E7B16" w:rsidP="000E7B16"/>
    <w:p w14:paraId="637D7799" w14:textId="1B41FE20" w:rsidR="000E7B16" w:rsidRDefault="00C854DA" w:rsidP="00C854DA">
      <w:pPr>
        <w:pStyle w:val="Heading2"/>
      </w:pPr>
      <w:r>
        <w:t>Product Information</w:t>
      </w:r>
    </w:p>
    <w:p w14:paraId="1659F95A" w14:textId="77777777" w:rsidR="00C854DA" w:rsidRDefault="00C854DA" w:rsidP="00C854DA">
      <w:pPr>
        <w:pStyle w:val="ListParagraph"/>
        <w:numPr>
          <w:ilvl w:val="0"/>
          <w:numId w:val="2"/>
        </w:numPr>
      </w:pPr>
      <w:r w:rsidRPr="00C854DA">
        <w:t>PC and Mac compatible</w:t>
      </w:r>
    </w:p>
    <w:p w14:paraId="1E22311F" w14:textId="77777777" w:rsidR="00C854DA" w:rsidRDefault="00C854DA" w:rsidP="00C854DA">
      <w:pPr>
        <w:pStyle w:val="ListParagraph"/>
        <w:numPr>
          <w:ilvl w:val="0"/>
          <w:numId w:val="2"/>
        </w:numPr>
      </w:pPr>
      <w:r w:rsidRPr="00C854DA">
        <w:t>Vertical position reduces wrist strain</w:t>
      </w:r>
    </w:p>
    <w:p w14:paraId="41BD66DE" w14:textId="77777777" w:rsidR="00C854DA" w:rsidRDefault="00C854DA" w:rsidP="00C854DA">
      <w:pPr>
        <w:pStyle w:val="ListParagraph"/>
        <w:numPr>
          <w:ilvl w:val="0"/>
          <w:numId w:val="2"/>
        </w:numPr>
      </w:pPr>
      <w:r w:rsidRPr="00C854DA">
        <w:t>Available in small and large sizes</w:t>
      </w:r>
    </w:p>
    <w:p w14:paraId="4F4DE880" w14:textId="77777777" w:rsidR="00C854DA" w:rsidRDefault="00C854DA" w:rsidP="00C854DA">
      <w:pPr>
        <w:pStyle w:val="ListParagraph"/>
        <w:numPr>
          <w:ilvl w:val="0"/>
          <w:numId w:val="2"/>
        </w:numPr>
      </w:pPr>
      <w:r w:rsidRPr="00C854DA">
        <w:t>Wired and wireless options</w:t>
      </w:r>
    </w:p>
    <w:p w14:paraId="2C84F222" w14:textId="3097EC38" w:rsidR="00C854DA" w:rsidRDefault="00C854DA" w:rsidP="00C854DA">
      <w:pPr>
        <w:pStyle w:val="ListParagraph"/>
        <w:numPr>
          <w:ilvl w:val="0"/>
          <w:numId w:val="2"/>
        </w:numPr>
      </w:pPr>
      <w:proofErr w:type="gramStart"/>
      <w:r w:rsidRPr="00C854DA">
        <w:t>Right and left hand</w:t>
      </w:r>
      <w:proofErr w:type="gramEnd"/>
      <w:r w:rsidRPr="00C854DA">
        <w:t xml:space="preserve"> models</w:t>
      </w:r>
    </w:p>
    <w:p w14:paraId="017D5859" w14:textId="36828435" w:rsidR="00C854DA" w:rsidRDefault="00C854DA" w:rsidP="00C854DA">
      <w:pPr>
        <w:pStyle w:val="Heading2"/>
      </w:pPr>
      <w:r>
        <w:t>Ordering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375"/>
      </w:tblGrid>
      <w:tr w:rsidR="009E3D2A" w14:paraId="2002C2C7" w14:textId="77777777" w:rsidTr="00494ED4">
        <w:tc>
          <w:tcPr>
            <w:tcW w:w="3415" w:type="dxa"/>
          </w:tcPr>
          <w:p w14:paraId="1A460B22" w14:textId="61B228D4" w:rsidR="009E3D2A" w:rsidRDefault="009E3D2A" w:rsidP="00C854DA">
            <w:r>
              <w:t>Price:</w:t>
            </w:r>
          </w:p>
        </w:tc>
        <w:tc>
          <w:tcPr>
            <w:tcW w:w="7375" w:type="dxa"/>
          </w:tcPr>
          <w:p w14:paraId="0C25C4FD" w14:textId="0BAEC17A" w:rsidR="009E3D2A" w:rsidRDefault="00A50ECE" w:rsidP="00A50ECE">
            <w:r>
              <w:t xml:space="preserve"> $75-$110 (depending on style and size) </w:t>
            </w:r>
          </w:p>
        </w:tc>
      </w:tr>
      <w:tr w:rsidR="009E3D2A" w14:paraId="5F4892FE" w14:textId="77777777" w:rsidTr="00494ED4">
        <w:tc>
          <w:tcPr>
            <w:tcW w:w="3415" w:type="dxa"/>
          </w:tcPr>
          <w:p w14:paraId="24F70DDB" w14:textId="650BE7B7" w:rsidR="009E3D2A" w:rsidRDefault="009E3D2A" w:rsidP="00C854DA">
            <w:r>
              <w:t xml:space="preserve">Manufacturer: </w:t>
            </w:r>
          </w:p>
        </w:tc>
        <w:tc>
          <w:tcPr>
            <w:tcW w:w="7375" w:type="dxa"/>
          </w:tcPr>
          <w:p w14:paraId="34DB61ED" w14:textId="3B30870A" w:rsidR="009E3D2A" w:rsidRDefault="008514D4" w:rsidP="00C854DA">
            <w:proofErr w:type="spellStart"/>
            <w:r w:rsidRPr="008514D4">
              <w:t>Evoluent</w:t>
            </w:r>
            <w:proofErr w:type="spellEnd"/>
          </w:p>
        </w:tc>
      </w:tr>
      <w:tr w:rsidR="009E3D2A" w14:paraId="01DA8CE0" w14:textId="77777777" w:rsidTr="00494ED4">
        <w:tc>
          <w:tcPr>
            <w:tcW w:w="3415" w:type="dxa"/>
          </w:tcPr>
          <w:p w14:paraId="7E3C0890" w14:textId="6DAF94A9" w:rsidR="009E3D2A" w:rsidRDefault="009E3D2A" w:rsidP="00C854DA">
            <w:r>
              <w:t xml:space="preserve">Distributer: </w:t>
            </w:r>
          </w:p>
        </w:tc>
        <w:tc>
          <w:tcPr>
            <w:tcW w:w="7375" w:type="dxa"/>
          </w:tcPr>
          <w:p w14:paraId="60218AE6" w14:textId="4A52DC9B" w:rsidR="009E3D2A" w:rsidRDefault="008514D4" w:rsidP="00C854DA">
            <w:proofErr w:type="spellStart"/>
            <w:r w:rsidRPr="008514D4">
              <w:t>UMarket</w:t>
            </w:r>
            <w:proofErr w:type="spellEnd"/>
            <w:r w:rsidRPr="008514D4">
              <w:t>: CDW</w:t>
            </w:r>
          </w:p>
        </w:tc>
      </w:tr>
      <w:tr w:rsidR="009E3D2A" w14:paraId="43320084" w14:textId="77777777" w:rsidTr="00494ED4">
        <w:tc>
          <w:tcPr>
            <w:tcW w:w="3415" w:type="dxa"/>
          </w:tcPr>
          <w:p w14:paraId="385B0F65" w14:textId="65C359AF" w:rsidR="009E3D2A" w:rsidRDefault="009E3D2A" w:rsidP="00C854DA">
            <w:r>
              <w:t>To Order:</w:t>
            </w:r>
          </w:p>
        </w:tc>
        <w:tc>
          <w:tcPr>
            <w:tcW w:w="7375" w:type="dxa"/>
          </w:tcPr>
          <w:p w14:paraId="186A5B01" w14:textId="31E457BE" w:rsidR="009E3D2A" w:rsidRDefault="00536600" w:rsidP="00C854DA">
            <w:r>
              <w:t xml:space="preserve">Order at the </w:t>
            </w:r>
            <w:proofErr w:type="spellStart"/>
            <w:r>
              <w:t>UMarket</w:t>
            </w:r>
            <w:proofErr w:type="spellEnd"/>
            <w:r>
              <w:t xml:space="preserve"> at: </w:t>
            </w:r>
            <w:r w:rsidR="004D09C8" w:rsidRPr="004D09C8">
              <w:rPr>
                <w:color w:val="0070C0"/>
              </w:rPr>
              <w:t>www.umarket.umn.edu</w:t>
            </w:r>
          </w:p>
        </w:tc>
      </w:tr>
    </w:tbl>
    <w:p w14:paraId="2777DDE4" w14:textId="77777777" w:rsidR="00C854DA" w:rsidRDefault="00C854DA" w:rsidP="00C854DA"/>
    <w:p w14:paraId="4FE83B08" w14:textId="581E1043" w:rsidR="00C854DA" w:rsidRDefault="00C854DA" w:rsidP="00C854DA">
      <w:pPr>
        <w:pStyle w:val="Heading2"/>
      </w:pPr>
      <w:r>
        <w:t xml:space="preserve">Cost For </w:t>
      </w:r>
      <w:r w:rsidR="00A50ECE">
        <w:t xml:space="preserve">Different </w:t>
      </w:r>
      <w:r>
        <w:t xml:space="preserve">Mouse </w:t>
      </w:r>
      <w:r w:rsidR="00A50ECE">
        <w:t>Styles and Sizes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375"/>
      </w:tblGrid>
      <w:tr w:rsidR="00494ED4" w14:paraId="5D937D91" w14:textId="77777777" w:rsidTr="00494ED4">
        <w:tc>
          <w:tcPr>
            <w:tcW w:w="3415" w:type="dxa"/>
          </w:tcPr>
          <w:p w14:paraId="358D63A6" w14:textId="1EDBF5F9" w:rsidR="00494ED4" w:rsidRDefault="00494ED4" w:rsidP="008A4D8C">
            <w:r>
              <w:t>Right-Handed Wired:</w:t>
            </w:r>
          </w:p>
        </w:tc>
        <w:tc>
          <w:tcPr>
            <w:tcW w:w="7375" w:type="dxa"/>
          </w:tcPr>
          <w:p w14:paraId="0C34B86A" w14:textId="6C6C0B4B" w:rsidR="00494ED4" w:rsidRDefault="0023023C" w:rsidP="008A4D8C">
            <w:r>
              <w:t xml:space="preserve">Small (part number: </w:t>
            </w:r>
            <w:r w:rsidR="00873198" w:rsidRPr="00873198">
              <w:t>2289733</w:t>
            </w:r>
            <w:r w:rsidR="00873198">
              <w:t xml:space="preserve">) is $75, Large (part number: </w:t>
            </w:r>
            <w:r w:rsidR="008E1D19" w:rsidRPr="008E1D19">
              <w:t>2204347</w:t>
            </w:r>
            <w:r w:rsidR="008E1D19">
              <w:t>) is $80</w:t>
            </w:r>
          </w:p>
        </w:tc>
      </w:tr>
      <w:tr w:rsidR="00494ED4" w14:paraId="7CB06BC5" w14:textId="77777777" w:rsidTr="00494ED4">
        <w:tc>
          <w:tcPr>
            <w:tcW w:w="3415" w:type="dxa"/>
          </w:tcPr>
          <w:p w14:paraId="7E451351" w14:textId="77782260" w:rsidR="00494ED4" w:rsidRDefault="00494ED4" w:rsidP="008A4D8C">
            <w:r>
              <w:t>Right-Handed Wireless:</w:t>
            </w:r>
          </w:p>
        </w:tc>
        <w:tc>
          <w:tcPr>
            <w:tcW w:w="7375" w:type="dxa"/>
          </w:tcPr>
          <w:p w14:paraId="3B02FCFE" w14:textId="3CFF6433" w:rsidR="00494ED4" w:rsidRDefault="000221C9" w:rsidP="008A4D8C">
            <w:r>
              <w:t xml:space="preserve">Small (part number: </w:t>
            </w:r>
            <w:r w:rsidRPr="000221C9">
              <w:t>3175151</w:t>
            </w:r>
            <w:r>
              <w:t xml:space="preserve">) is $100, Large (part number: </w:t>
            </w:r>
            <w:r w:rsidRPr="000221C9">
              <w:t>2692392</w:t>
            </w:r>
            <w:r>
              <w:t>) is $100</w:t>
            </w:r>
          </w:p>
        </w:tc>
      </w:tr>
      <w:tr w:rsidR="00494ED4" w14:paraId="10A9F630" w14:textId="77777777" w:rsidTr="00494ED4">
        <w:tc>
          <w:tcPr>
            <w:tcW w:w="3415" w:type="dxa"/>
          </w:tcPr>
          <w:p w14:paraId="17235A0F" w14:textId="56CBC3AC" w:rsidR="00494ED4" w:rsidRDefault="00494ED4" w:rsidP="008A4D8C">
            <w:r>
              <w:t>Left-Handed Wired:</w:t>
            </w:r>
          </w:p>
        </w:tc>
        <w:tc>
          <w:tcPr>
            <w:tcW w:w="7375" w:type="dxa"/>
          </w:tcPr>
          <w:p w14:paraId="42429DBB" w14:textId="7D38ADA7" w:rsidR="00494ED4" w:rsidRDefault="00F76010" w:rsidP="008A4D8C">
            <w:r>
              <w:t xml:space="preserve">Small not available, Large (part number: </w:t>
            </w:r>
            <w:r w:rsidRPr="00F76010">
              <w:t>2195354</w:t>
            </w:r>
            <w:r>
              <w:t>) is $75</w:t>
            </w:r>
          </w:p>
        </w:tc>
      </w:tr>
      <w:tr w:rsidR="00494ED4" w14:paraId="58E78BC3" w14:textId="77777777" w:rsidTr="00494ED4">
        <w:tc>
          <w:tcPr>
            <w:tcW w:w="3415" w:type="dxa"/>
          </w:tcPr>
          <w:p w14:paraId="63564E73" w14:textId="621E6EA1" w:rsidR="00494ED4" w:rsidRDefault="00494ED4" w:rsidP="008A4D8C">
            <w:r>
              <w:t>Left-Handed Wireless:</w:t>
            </w:r>
          </w:p>
        </w:tc>
        <w:tc>
          <w:tcPr>
            <w:tcW w:w="7375" w:type="dxa"/>
          </w:tcPr>
          <w:p w14:paraId="010C88C5" w14:textId="3F384BEF" w:rsidR="00494ED4" w:rsidRDefault="0024046C" w:rsidP="008A4D8C">
            <w:r>
              <w:t>Not available</w:t>
            </w:r>
          </w:p>
        </w:tc>
      </w:tr>
    </w:tbl>
    <w:p w14:paraId="3304750F" w14:textId="26C550A7" w:rsidR="005A3296" w:rsidRDefault="005A3296" w:rsidP="008A4D8C"/>
    <w:p w14:paraId="31A9F448" w14:textId="05B95BD4" w:rsidR="005A3296" w:rsidRPr="00132A44" w:rsidRDefault="005A3296" w:rsidP="00132A44">
      <w:r w:rsidRPr="005A3296">
        <w:t xml:space="preserve">More options available at www.evoluent.com  </w:t>
      </w:r>
    </w:p>
    <w:sectPr w:rsidR="005A3296" w:rsidRPr="00132A44" w:rsidSect="00B2606B"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C22A" w14:textId="77777777" w:rsidR="000E5DC6" w:rsidRDefault="000E5DC6" w:rsidP="00B2606B">
      <w:pPr>
        <w:spacing w:after="0" w:line="240" w:lineRule="auto"/>
      </w:pPr>
      <w:r>
        <w:separator/>
      </w:r>
    </w:p>
  </w:endnote>
  <w:endnote w:type="continuationSeparator" w:id="0">
    <w:p w14:paraId="27C8E1D6" w14:textId="77777777" w:rsidR="000E5DC6" w:rsidRDefault="000E5DC6" w:rsidP="00B2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traface Text Book">
    <w:panose1 w:val="02000600030000020004"/>
    <w:charset w:val="00"/>
    <w:family w:val="modern"/>
    <w:notTrueType/>
    <w:pitch w:val="variable"/>
    <w:sig w:usb0="800000AF" w:usb1="5000204A" w:usb2="00000000" w:usb3="00000000" w:csb0="0000009B" w:csb1="00000000"/>
  </w:font>
  <w:font w:name="Neutraface Text Demi">
    <w:panose1 w:val="02000600040000020004"/>
    <w:charset w:val="00"/>
    <w:family w:val="modern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E452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2A06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F3D3" w14:textId="77777777" w:rsidR="000E5DC6" w:rsidRDefault="000E5DC6" w:rsidP="00B2606B">
      <w:pPr>
        <w:spacing w:after="0" w:line="240" w:lineRule="auto"/>
      </w:pPr>
      <w:r>
        <w:separator/>
      </w:r>
    </w:p>
  </w:footnote>
  <w:footnote w:type="continuationSeparator" w:id="0">
    <w:p w14:paraId="2AA95AD8" w14:textId="77777777" w:rsidR="000E5DC6" w:rsidRDefault="000E5DC6" w:rsidP="00B26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E429" w14:textId="77777777" w:rsidR="00B2606B" w:rsidRDefault="00A007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60B239" wp14:editId="465E693B">
              <wp:simplePos x="0" y="0"/>
              <wp:positionH relativeFrom="column">
                <wp:posOffset>-3032125</wp:posOffset>
              </wp:positionH>
              <wp:positionV relativeFrom="paragraph">
                <wp:posOffset>-625475</wp:posOffset>
              </wp:positionV>
              <wp:extent cx="10393045" cy="996950"/>
              <wp:effectExtent l="0" t="0" r="8255" b="0"/>
              <wp:wrapNone/>
              <wp:docPr id="191878133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93045" cy="996950"/>
                        <a:chOff x="-2571184" y="-162963"/>
                        <a:chExt cx="10394032" cy="991611"/>
                      </a:xfrm>
                    </wpg:grpSpPr>
                    <wps:wsp>
                      <wps:cNvPr id="374660961" name="Text Box 2"/>
                      <wps:cNvSpPr txBox="1"/>
                      <wps:spPr>
                        <a:xfrm>
                          <a:off x="-2571184" y="-162963"/>
                          <a:ext cx="10394032" cy="991611"/>
                        </a:xfrm>
                        <a:prstGeom prst="rect">
                          <a:avLst/>
                        </a:prstGeom>
                        <a:solidFill>
                          <a:srgbClr val="7A001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1D7232" w14:textId="77777777" w:rsidR="00B2606B" w:rsidRPr="00AF4BA7" w:rsidRDefault="00B2606B" w:rsidP="00B2606B">
                            <w:pPr>
                              <w:spacing w:before="360"/>
                              <w:ind w:left="432"/>
                              <w:rPr>
                                <w:sz w:val="72"/>
                                <w:szCs w:val="72"/>
                              </w:rPr>
                            </w:pPr>
                            <w:r w:rsidRPr="00AF4BA7"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622397" name="Picture 5" descr="M block with Health, Safety, and Risk Management wordmark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55812" y="286247"/>
                          <a:ext cx="2039620" cy="454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8321821" name="Text Box 1"/>
                      <wps:cNvSpPr txBox="1"/>
                      <wps:spPr>
                        <a:xfrm>
                          <a:off x="365760" y="270344"/>
                          <a:ext cx="417830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5637E" w14:textId="3750341C" w:rsidR="00B2606B" w:rsidRPr="00135CC6" w:rsidRDefault="00C854DA" w:rsidP="00B2606B">
                            <w:pPr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  <w:t>Ergonomics Product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60B239" id="Group 4" o:spid="_x0000_s1027" style="position:absolute;margin-left:-238.75pt;margin-top:-49.25pt;width:818.35pt;height:78.5pt;z-index:251659264;mso-width-relative:margin;mso-height-relative:margin" coordorigin="-25711,-1629" coordsize="103940,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-25711;top:-1629;width:103939;height:9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" fillcolor="#7a0019" stroked="f" strokeweight=".5pt">
                <v:textbox>
                  <w:txbxContent>
                    <w:p w14:paraId="4D1D7232" w14:textId="77777777" w:rsidR="00B2606B" w:rsidRPr="00AF4BA7" w:rsidRDefault="00B2606B" w:rsidP="00B2606B">
                      <w:pPr>
                        <w:spacing w:before="360"/>
                        <w:ind w:left="432"/>
                        <w:rPr>
                          <w:sz w:val="72"/>
                          <w:szCs w:val="72"/>
                        </w:rPr>
                      </w:pPr>
                      <w:r w:rsidRPr="00AF4BA7">
                        <w:rPr>
                          <w:sz w:val="22"/>
                          <w:szCs w:val="22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9" type="#_x0000_t75" alt="M block with Health, Safety, and Risk Management wordmark" style="position:absolute;left:52558;top:2862;width:20396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">
                <v:imagedata r:id="rId2" o:title="M block with Health, Safety, and Risk Management wordmark"/>
              </v:shape>
              <v:shape id="_x0000_s1030" type="#_x0000_t202" style="position:absolute;left:3657;top:2703;width:41783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" filled="f" stroked="f" strokeweight=".5pt">
                <v:textbox>
                  <w:txbxContent>
                    <w:p w14:paraId="4C45637E" w14:textId="3750341C" w:rsidR="00B2606B" w:rsidRPr="00135CC6" w:rsidRDefault="00C854DA" w:rsidP="00B2606B">
                      <w:pPr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  <w:t>Ergonomics Product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6742"/>
    <w:multiLevelType w:val="hybridMultilevel"/>
    <w:tmpl w:val="2F22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11865"/>
    <w:multiLevelType w:val="hybridMultilevel"/>
    <w:tmpl w:val="79EE151A"/>
    <w:lvl w:ilvl="0" w:tplc="F954A93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E49C1"/>
    <w:multiLevelType w:val="hybridMultilevel"/>
    <w:tmpl w:val="7F80E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774946">
    <w:abstractNumId w:val="1"/>
  </w:num>
  <w:num w:numId="2" w16cid:durableId="1634604363">
    <w:abstractNumId w:val="0"/>
  </w:num>
  <w:num w:numId="3" w16cid:durableId="1869372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DA"/>
    <w:rsid w:val="00002FC0"/>
    <w:rsid w:val="00007D98"/>
    <w:rsid w:val="000221C9"/>
    <w:rsid w:val="00052832"/>
    <w:rsid w:val="000B1B5C"/>
    <w:rsid w:val="000D303E"/>
    <w:rsid w:val="000D5A91"/>
    <w:rsid w:val="000E5DC6"/>
    <w:rsid w:val="000E7B16"/>
    <w:rsid w:val="00132A44"/>
    <w:rsid w:val="00150D89"/>
    <w:rsid w:val="001A1502"/>
    <w:rsid w:val="001A7D7E"/>
    <w:rsid w:val="001B73B1"/>
    <w:rsid w:val="0023023C"/>
    <w:rsid w:val="0024046C"/>
    <w:rsid w:val="00401BC6"/>
    <w:rsid w:val="00494ED4"/>
    <w:rsid w:val="004D09C8"/>
    <w:rsid w:val="00536600"/>
    <w:rsid w:val="0054586B"/>
    <w:rsid w:val="00564305"/>
    <w:rsid w:val="00592A80"/>
    <w:rsid w:val="005A3296"/>
    <w:rsid w:val="005A3940"/>
    <w:rsid w:val="00604204"/>
    <w:rsid w:val="006A1785"/>
    <w:rsid w:val="00704FB0"/>
    <w:rsid w:val="007118FC"/>
    <w:rsid w:val="007E59B5"/>
    <w:rsid w:val="008514D4"/>
    <w:rsid w:val="00873198"/>
    <w:rsid w:val="008A4D8C"/>
    <w:rsid w:val="008E1D19"/>
    <w:rsid w:val="009E3D2A"/>
    <w:rsid w:val="00A00734"/>
    <w:rsid w:val="00A44104"/>
    <w:rsid w:val="00A50ECE"/>
    <w:rsid w:val="00AE14C0"/>
    <w:rsid w:val="00B21382"/>
    <w:rsid w:val="00B2606B"/>
    <w:rsid w:val="00B41AB4"/>
    <w:rsid w:val="00B766D1"/>
    <w:rsid w:val="00C854DA"/>
    <w:rsid w:val="00D072C8"/>
    <w:rsid w:val="00D92B2F"/>
    <w:rsid w:val="00F07C0A"/>
    <w:rsid w:val="00F15322"/>
    <w:rsid w:val="00F76010"/>
    <w:rsid w:val="00F851EA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F53C3"/>
  <w15:chartTrackingRefBased/>
  <w15:docId w15:val="{093C3B78-B908-4FBB-9B31-2A9B2AD1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6B"/>
    <w:rPr>
      <w:rFonts w:ascii="Open Sans" w:hAnsi="Ope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785"/>
    <w:pPr>
      <w:keepNext/>
      <w:keepLines/>
      <w:spacing w:before="360" w:after="80"/>
      <w:outlineLvl w:val="0"/>
    </w:pPr>
    <w:rPr>
      <w:rFonts w:eastAsiaTheme="majorEastAsia" w:cs="Open Sans"/>
      <w:b/>
      <w:bCs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785"/>
    <w:pPr>
      <w:keepNext/>
      <w:keepLines/>
      <w:spacing w:before="160" w:after="80"/>
      <w:outlineLvl w:val="1"/>
    </w:pPr>
    <w:rPr>
      <w:rFonts w:eastAsiaTheme="majorEastAsia" w:cs="Open Sans"/>
      <w:b/>
      <w:bCs/>
      <w:color w:val="7A001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785"/>
    <w:pPr>
      <w:keepNext/>
      <w:keepLines/>
      <w:spacing w:before="160" w:after="80"/>
      <w:outlineLvl w:val="2"/>
    </w:pPr>
    <w:rPr>
      <w:rFonts w:ascii="Open Sans SemiBold" w:eastAsiaTheme="majorEastAsia" w:hAnsi="Open Sans SemiBold" w:cs="Open Sans SemiBold"/>
      <w:color w:val="7A0019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4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785"/>
    <w:rPr>
      <w:rFonts w:ascii="Open Sans" w:eastAsiaTheme="majorEastAsia" w:hAnsi="Open Sans" w:cs="Open Sans"/>
      <w:b/>
      <w:bCs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785"/>
    <w:rPr>
      <w:rFonts w:ascii="Open Sans" w:eastAsiaTheme="majorEastAsia" w:hAnsi="Open Sans" w:cs="Open Sans"/>
      <w:b/>
      <w:bCs/>
      <w:color w:val="7A001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1785"/>
    <w:rPr>
      <w:rFonts w:ascii="Open Sans SemiBold" w:eastAsiaTheme="majorEastAsia" w:hAnsi="Open Sans SemiBold" w:cs="Open Sans SemiBold"/>
      <w:color w:val="7A0019"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4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4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4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06B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rsid w:val="00B41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4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41A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06B"/>
  </w:style>
  <w:style w:type="paragraph" w:styleId="Footer">
    <w:name w:val="footer"/>
    <w:basedOn w:val="Normal"/>
    <w:link w:val="Foot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06B"/>
  </w:style>
  <w:style w:type="paragraph" w:customStyle="1" w:styleId="Style1">
    <w:name w:val="Style1"/>
    <w:basedOn w:val="Normal"/>
    <w:link w:val="Style1Char"/>
    <w:rsid w:val="00B2606B"/>
  </w:style>
  <w:style w:type="character" w:customStyle="1" w:styleId="Style1Char">
    <w:name w:val="Style1 Char"/>
    <w:basedOn w:val="DefaultParagraphFont"/>
    <w:link w:val="Style1"/>
    <w:rsid w:val="00B2606B"/>
    <w:rPr>
      <w:rFonts w:ascii="Open Sans" w:hAnsi="Open Sans"/>
      <w:sz w:val="21"/>
    </w:rPr>
  </w:style>
  <w:style w:type="paragraph" w:customStyle="1" w:styleId="Revised">
    <w:name w:val="Revised"/>
    <w:basedOn w:val="Heading3"/>
    <w:qFormat/>
    <w:rsid w:val="006A1785"/>
    <w:pPr>
      <w:spacing w:before="0"/>
    </w:pPr>
    <w:rPr>
      <w:i/>
      <w:color w:val="7F7F7F" w:themeColor="text1" w:themeTint="80"/>
      <w:sz w:val="18"/>
    </w:rPr>
  </w:style>
  <w:style w:type="table" w:styleId="TableGrid">
    <w:name w:val="Table Grid"/>
    <w:basedOn w:val="TableNormal"/>
    <w:uiPriority w:val="39"/>
    <w:rsid w:val="009E3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kan\OneDrive\Documents\Custom%20Office%20Templates\HSRM_Fact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EE7E8-0E74-428E-B5D8-00AD2BA9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HSRM_FactSheet.dotx</Template>
  <TotalTime>2</TotalTime>
  <Pages>1</Pages>
  <Words>112</Words>
  <Characters>653</Characters>
  <Application>Microsoft Office Word</Application>
  <DocSecurity>0</DocSecurity>
  <Lines>81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K</dc:creator>
  <cp:keywords/>
  <dc:description/>
  <cp:lastModifiedBy>Betsy Salvatore</cp:lastModifiedBy>
  <cp:revision>2</cp:revision>
  <dcterms:created xsi:type="dcterms:W3CDTF">2026-09-24T16:07:00Z</dcterms:created>
  <dcterms:modified xsi:type="dcterms:W3CDTF">2026-09-24T16:07:00Z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dc31dbca-e53e-4683-a809-9df0a11eaed5</vt:lpwstr>
  </property>
</Properties>
</file>